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horzAnchor="margin" w:tblpXSpec="center" w:tblpY="1492"/>
        <w:tblW w:w="0" w:type="auto"/>
        <w:tblLook w:val="04A0" w:firstRow="1" w:lastRow="0" w:firstColumn="1" w:lastColumn="0" w:noHBand="0" w:noVBand="1"/>
      </w:tblPr>
      <w:tblGrid>
        <w:gridCol w:w="3342"/>
        <w:gridCol w:w="764"/>
        <w:gridCol w:w="1480"/>
        <w:gridCol w:w="1099"/>
        <w:gridCol w:w="382"/>
        <w:gridCol w:w="1480"/>
        <w:gridCol w:w="1481"/>
      </w:tblGrid>
      <w:tr w:rsidR="00D26894" w14:paraId="7DCD248F" w14:textId="77777777">
        <w:trPr>
          <w:trHeight w:val="614"/>
        </w:trPr>
        <w:tc>
          <w:tcPr>
            <w:tcW w:w="3342" w:type="dxa"/>
            <w:vAlign w:val="center"/>
          </w:tcPr>
          <w:p w14:paraId="7713AE19" w14:textId="77777777" w:rsidR="00D26894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汇报人：陈鑫</w:t>
            </w:r>
          </w:p>
        </w:tc>
        <w:tc>
          <w:tcPr>
            <w:tcW w:w="3343" w:type="dxa"/>
            <w:gridSpan w:val="3"/>
            <w:vAlign w:val="center"/>
          </w:tcPr>
          <w:p w14:paraId="490AF7AF" w14:textId="77777777" w:rsidR="00D26894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部门：研发部</w:t>
            </w:r>
          </w:p>
        </w:tc>
        <w:tc>
          <w:tcPr>
            <w:tcW w:w="3343" w:type="dxa"/>
            <w:gridSpan w:val="3"/>
            <w:vAlign w:val="center"/>
          </w:tcPr>
          <w:p w14:paraId="44CCBF21" w14:textId="162802BA" w:rsidR="00D26894" w:rsidRPr="000F0D86" w:rsidRDefault="00000000">
            <w:pPr>
              <w:rPr>
                <w:rFonts w:ascii="Cambria" w:eastAsia="思源黑体 CN Medium" w:hAnsi="Cambria"/>
              </w:rPr>
            </w:pPr>
            <w:r>
              <w:rPr>
                <w:rFonts w:ascii="思源黑体 CN Medium" w:eastAsia="思源黑体 CN Medium" w:hAnsi="思源黑体 CN Medium" w:hint="eastAsia"/>
              </w:rPr>
              <w:t>时间：202</w:t>
            </w:r>
            <w:r w:rsidR="000F0D86">
              <w:rPr>
                <w:rFonts w:ascii="Cambria" w:eastAsia="思源黑体 CN Medium" w:hAnsi="Cambria"/>
              </w:rPr>
              <w:t>4.0</w:t>
            </w:r>
            <w:r w:rsidR="00BD63CC">
              <w:rPr>
                <w:rFonts w:ascii="Cambria" w:eastAsia="思源黑体 CN Medium" w:hAnsi="Cambria"/>
              </w:rPr>
              <w:t>1.26</w:t>
            </w:r>
          </w:p>
        </w:tc>
      </w:tr>
      <w:tr w:rsidR="00D26894" w14:paraId="27FE2A62" w14:textId="77777777">
        <w:trPr>
          <w:trHeight w:val="614"/>
        </w:trPr>
        <w:tc>
          <w:tcPr>
            <w:tcW w:w="10028" w:type="dxa"/>
            <w:gridSpan w:val="7"/>
            <w:vAlign w:val="center"/>
          </w:tcPr>
          <w:p w14:paraId="42007E68" w14:textId="77777777" w:rsidR="00D26894" w:rsidRDefault="00000000">
            <w:pPr>
              <w:rPr>
                <w:rFonts w:ascii="思源黑体 CN Bold" w:eastAsia="思源黑体 CN Bold" w:hAnsi="思源黑体 CN Bold"/>
              </w:rPr>
            </w:pPr>
            <w:r>
              <w:rPr>
                <w:rFonts w:ascii="思源黑体 CN Bold" w:eastAsia="思源黑体 CN Bold" w:hAnsi="思源黑体 CN Bold" w:hint="eastAsia"/>
                <w:sz w:val="28"/>
                <w:szCs w:val="32"/>
              </w:rPr>
              <w:t>本周工作总结</w:t>
            </w:r>
          </w:p>
        </w:tc>
      </w:tr>
      <w:tr w:rsidR="00D26894" w14:paraId="10ACBD7A" w14:textId="77777777">
        <w:trPr>
          <w:trHeight w:val="480"/>
        </w:trPr>
        <w:tc>
          <w:tcPr>
            <w:tcW w:w="4106" w:type="dxa"/>
            <w:gridSpan w:val="2"/>
            <w:vAlign w:val="center"/>
          </w:tcPr>
          <w:p w14:paraId="5CACB9D5" w14:textId="77777777" w:rsidR="00D26894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工作事项</w:t>
            </w:r>
          </w:p>
        </w:tc>
        <w:tc>
          <w:tcPr>
            <w:tcW w:w="1480" w:type="dxa"/>
            <w:vAlign w:val="center"/>
          </w:tcPr>
          <w:p w14:paraId="6961FE1D" w14:textId="77777777" w:rsidR="00D26894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完成时间</w:t>
            </w:r>
          </w:p>
        </w:tc>
        <w:tc>
          <w:tcPr>
            <w:tcW w:w="1481" w:type="dxa"/>
            <w:gridSpan w:val="2"/>
            <w:vAlign w:val="center"/>
          </w:tcPr>
          <w:p w14:paraId="6F5E814A" w14:textId="77777777" w:rsidR="00D26894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负责人</w:t>
            </w:r>
          </w:p>
        </w:tc>
        <w:tc>
          <w:tcPr>
            <w:tcW w:w="1480" w:type="dxa"/>
            <w:vAlign w:val="center"/>
          </w:tcPr>
          <w:p w14:paraId="1792DD29" w14:textId="77777777" w:rsidR="00D26894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完成度</w:t>
            </w:r>
          </w:p>
        </w:tc>
        <w:tc>
          <w:tcPr>
            <w:tcW w:w="1481" w:type="dxa"/>
            <w:vAlign w:val="center"/>
          </w:tcPr>
          <w:p w14:paraId="783B294F" w14:textId="77777777" w:rsidR="00D26894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未完成原因</w:t>
            </w:r>
          </w:p>
        </w:tc>
      </w:tr>
      <w:tr w:rsidR="00D26894" w14:paraId="7113D50C" w14:textId="77777777">
        <w:trPr>
          <w:trHeight w:val="580"/>
        </w:trPr>
        <w:tc>
          <w:tcPr>
            <w:tcW w:w="4106" w:type="dxa"/>
            <w:gridSpan w:val="2"/>
            <w:vAlign w:val="center"/>
          </w:tcPr>
          <w:p w14:paraId="4DEDBBE0" w14:textId="2612DCD8" w:rsidR="000F0D86" w:rsidRPr="000F0D86" w:rsidRDefault="001D7C7A">
            <w:pPr>
              <w:jc w:val="left"/>
              <w:rPr>
                <w:rFonts w:ascii="宋体" w:eastAsia="宋体" w:hAnsi="宋体" w:cs="宋体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szCs w:val="21"/>
              </w:rPr>
              <w:t>企业闪推职位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szCs w:val="21"/>
              </w:rPr>
              <w:t>列表开</w:t>
            </w:r>
            <w:r>
              <w:rPr>
                <w:rFonts w:ascii="思源黑体 CN Medium" w:eastAsia="思源黑体 CN Medium" w:hAnsi="思源黑体 CN Medium" w:hint="eastAsia"/>
                <w:color w:val="000000"/>
                <w:szCs w:val="21"/>
              </w:rPr>
              <w:t>发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及接口联调</w:t>
            </w:r>
          </w:p>
        </w:tc>
        <w:tc>
          <w:tcPr>
            <w:tcW w:w="1480" w:type="dxa"/>
            <w:vAlign w:val="center"/>
          </w:tcPr>
          <w:p w14:paraId="344D4FF3" w14:textId="1D171815" w:rsidR="00D26894" w:rsidRDefault="001D7C7A">
            <w:pPr>
              <w:tabs>
                <w:tab w:val="left" w:pos="462"/>
              </w:tabs>
              <w:jc w:val="both"/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 w:hint="eastAsia"/>
              </w:rPr>
              <w:t xml:space="preserve"> </w:t>
            </w:r>
            <w:r>
              <w:rPr>
                <w:rFonts w:ascii="Cambria" w:eastAsia="思源黑体 CN Medium" w:hAnsi="Cambria"/>
              </w:rPr>
              <w:t xml:space="preserve">   01.26</w:t>
            </w:r>
          </w:p>
        </w:tc>
        <w:tc>
          <w:tcPr>
            <w:tcW w:w="1481" w:type="dxa"/>
            <w:gridSpan w:val="2"/>
            <w:vAlign w:val="center"/>
          </w:tcPr>
          <w:p w14:paraId="1500F35F" w14:textId="77777777" w:rsidR="00D26894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陈鑫</w:t>
            </w:r>
          </w:p>
        </w:tc>
        <w:tc>
          <w:tcPr>
            <w:tcW w:w="1480" w:type="dxa"/>
            <w:vAlign w:val="center"/>
          </w:tcPr>
          <w:p w14:paraId="60855209" w14:textId="4079DF9A" w:rsidR="00D26894" w:rsidRDefault="001D7C7A" w:rsidP="001D7C7A">
            <w:pPr>
              <w:jc w:val="both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 xml:space="preserve"> </w:t>
            </w:r>
            <w:r>
              <w:rPr>
                <w:rFonts w:ascii="思源黑体 CN Medium" w:eastAsia="思源黑体 CN Medium" w:hAnsi="思源黑体 CN Medium"/>
              </w:rPr>
              <w:t xml:space="preserve">   100%</w:t>
            </w:r>
          </w:p>
        </w:tc>
        <w:tc>
          <w:tcPr>
            <w:tcW w:w="1481" w:type="dxa"/>
            <w:vAlign w:val="center"/>
          </w:tcPr>
          <w:p w14:paraId="75A90AE4" w14:textId="77777777" w:rsidR="00D26894" w:rsidRDefault="00D26894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D26894" w14:paraId="18270F85" w14:textId="77777777">
        <w:trPr>
          <w:trHeight w:val="443"/>
        </w:trPr>
        <w:tc>
          <w:tcPr>
            <w:tcW w:w="4106" w:type="dxa"/>
            <w:gridSpan w:val="2"/>
            <w:vAlign w:val="center"/>
          </w:tcPr>
          <w:p w14:paraId="20E10FE4" w14:textId="16E48A5B" w:rsidR="00D26894" w:rsidRDefault="001D7C7A">
            <w:pPr>
              <w:jc w:val="left"/>
              <w:rPr>
                <w:rFonts w:ascii="Cambria" w:eastAsia="思源黑体 CN Medium" w:hAnsi="Cambria"/>
              </w:rPr>
            </w:pPr>
            <w:r>
              <w:rPr>
                <w:rFonts w:ascii="思源黑体 CN Medium" w:eastAsia="思源黑体 CN Medium" w:hAnsi="思源黑体 CN Medium" w:hint="eastAsia"/>
                <w:color w:val="000000"/>
                <w:szCs w:val="21"/>
              </w:rPr>
              <w:t>完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善</w:t>
            </w:r>
            <w:r>
              <w:rPr>
                <w:rFonts w:ascii="___WRD_EMBED_SUB_44" w:eastAsia="___WRD_EMBED_SUB_44" w:hAnsi="___WRD_EMBED_SUB_44" w:cs="___WRD_EMBED_SUB_44" w:hint="eastAsia"/>
                <w:color w:val="000000"/>
                <w:szCs w:val="21"/>
              </w:rPr>
              <w:t>发</w:t>
            </w:r>
            <w:r>
              <w:rPr>
                <w:rFonts w:ascii="宋体" w:eastAsia="宋体" w:hAnsi="宋体" w:cs="宋体" w:hint="eastAsia"/>
                <w:color w:val="000000"/>
                <w:szCs w:val="21"/>
              </w:rPr>
              <w:t>布职位模块</w:t>
            </w:r>
          </w:p>
        </w:tc>
        <w:tc>
          <w:tcPr>
            <w:tcW w:w="1480" w:type="dxa"/>
            <w:vAlign w:val="center"/>
          </w:tcPr>
          <w:p w14:paraId="752B7245" w14:textId="77014EB6" w:rsidR="00D26894" w:rsidRDefault="001D7C7A">
            <w:pPr>
              <w:jc w:val="both"/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 w:hint="eastAsia"/>
              </w:rPr>
              <w:t xml:space="preserve"> </w:t>
            </w:r>
            <w:r>
              <w:rPr>
                <w:rFonts w:ascii="Cambria" w:eastAsia="思源黑体 CN Medium" w:hAnsi="Cambria"/>
              </w:rPr>
              <w:t xml:space="preserve">   01.26</w:t>
            </w:r>
          </w:p>
        </w:tc>
        <w:tc>
          <w:tcPr>
            <w:tcW w:w="1481" w:type="dxa"/>
            <w:gridSpan w:val="2"/>
            <w:vAlign w:val="center"/>
          </w:tcPr>
          <w:p w14:paraId="1ECBB61B" w14:textId="77777777" w:rsidR="00D26894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陈鑫</w:t>
            </w:r>
          </w:p>
        </w:tc>
        <w:tc>
          <w:tcPr>
            <w:tcW w:w="1480" w:type="dxa"/>
            <w:vAlign w:val="center"/>
          </w:tcPr>
          <w:p w14:paraId="0815F929" w14:textId="1E8400E5" w:rsidR="00D26894" w:rsidRPr="001D7C7A" w:rsidRDefault="001D7C7A" w:rsidP="001D7C7A">
            <w:pPr>
              <w:jc w:val="both"/>
              <w:rPr>
                <w:rFonts w:ascii="Cambria" w:eastAsia="思源黑体 CN Medium" w:hAnsi="Cambria"/>
              </w:rPr>
            </w:pPr>
            <w:r>
              <w:rPr>
                <w:rFonts w:ascii="思源黑体 CN Medium" w:eastAsia="思源黑体 CN Medium" w:hAnsi="思源黑体 CN Medium" w:hint="eastAsia"/>
              </w:rPr>
              <w:t xml:space="preserve"> </w:t>
            </w:r>
            <w:r>
              <w:rPr>
                <w:rFonts w:ascii="思源黑体 CN Medium" w:eastAsia="思源黑体 CN Medium" w:hAnsi="思源黑体 CN Medium"/>
              </w:rPr>
              <w:t xml:space="preserve">   10</w:t>
            </w:r>
            <w:r>
              <w:rPr>
                <w:rFonts w:ascii="Cambria" w:eastAsia="思源黑体 CN Medium" w:hAnsi="Cambria"/>
              </w:rPr>
              <w:t>0%</w:t>
            </w:r>
          </w:p>
        </w:tc>
        <w:tc>
          <w:tcPr>
            <w:tcW w:w="1481" w:type="dxa"/>
            <w:vAlign w:val="center"/>
          </w:tcPr>
          <w:p w14:paraId="4E045B15" w14:textId="77777777" w:rsidR="00D26894" w:rsidRDefault="00D26894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D26894" w14:paraId="22DF7421" w14:textId="77777777">
        <w:trPr>
          <w:trHeight w:val="443"/>
        </w:trPr>
        <w:tc>
          <w:tcPr>
            <w:tcW w:w="4106" w:type="dxa"/>
            <w:gridSpan w:val="2"/>
            <w:vAlign w:val="center"/>
          </w:tcPr>
          <w:p w14:paraId="2D8B2175" w14:textId="526482C5" w:rsidR="00D26894" w:rsidRDefault="001D7C7A">
            <w:pPr>
              <w:jc w:val="both"/>
              <w:rPr>
                <w:rFonts w:ascii="思源黑体 CN Medium" w:eastAsia="思源黑体 CN Medium" w:hAnsi="思源黑体 CN Medium"/>
              </w:rPr>
            </w:pPr>
            <w:r>
              <w:rPr>
                <w:rFonts w:ascii="宋体" w:eastAsia="宋体" w:hAnsi="宋体" w:cs="宋体" w:hint="eastAsia"/>
              </w:rPr>
              <w:t>后台管理系统代发职位模块开发</w:t>
            </w:r>
          </w:p>
        </w:tc>
        <w:tc>
          <w:tcPr>
            <w:tcW w:w="1480" w:type="dxa"/>
            <w:vAlign w:val="center"/>
          </w:tcPr>
          <w:p w14:paraId="4D8F4B90" w14:textId="695E4CC1" w:rsidR="00D26894" w:rsidRDefault="001D7C7A">
            <w:pPr>
              <w:jc w:val="both"/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 w:hint="eastAsia"/>
              </w:rPr>
              <w:t xml:space="preserve"> </w:t>
            </w:r>
            <w:r>
              <w:rPr>
                <w:rFonts w:ascii="Cambria" w:eastAsia="思源黑体 CN Medium" w:hAnsi="Cambria"/>
              </w:rPr>
              <w:t xml:space="preserve">   01.26</w:t>
            </w:r>
          </w:p>
        </w:tc>
        <w:tc>
          <w:tcPr>
            <w:tcW w:w="1481" w:type="dxa"/>
            <w:gridSpan w:val="2"/>
            <w:vAlign w:val="center"/>
          </w:tcPr>
          <w:p w14:paraId="0D52A6C9" w14:textId="0BD03B0F" w:rsidR="00D26894" w:rsidRDefault="001D7C7A" w:rsidP="001D7C7A">
            <w:pPr>
              <w:jc w:val="both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 xml:space="preserve"> </w:t>
            </w:r>
            <w:r>
              <w:rPr>
                <w:rFonts w:ascii="思源黑体 CN Medium" w:eastAsia="思源黑体 CN Medium" w:hAnsi="思源黑体 CN Medium"/>
              </w:rPr>
              <w:t xml:space="preserve">   </w:t>
            </w:r>
            <w:r>
              <w:rPr>
                <w:rFonts w:ascii="思源黑体 CN Medium" w:eastAsia="思源黑体 CN Medium" w:hAnsi="思源黑体 CN Medium" w:hint="eastAsia"/>
              </w:rPr>
              <w:t>陈鑫</w:t>
            </w:r>
          </w:p>
        </w:tc>
        <w:tc>
          <w:tcPr>
            <w:tcW w:w="1480" w:type="dxa"/>
            <w:vAlign w:val="center"/>
          </w:tcPr>
          <w:p w14:paraId="36D52DD5" w14:textId="2424A3EC" w:rsidR="00D26894" w:rsidRDefault="001D7C7A" w:rsidP="001D7C7A">
            <w:pPr>
              <w:jc w:val="both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 xml:space="preserve"> </w:t>
            </w:r>
            <w:r>
              <w:rPr>
                <w:rFonts w:ascii="思源黑体 CN Medium" w:eastAsia="思源黑体 CN Medium" w:hAnsi="思源黑体 CN Medium"/>
              </w:rPr>
              <w:t xml:space="preserve">    50%</w:t>
            </w:r>
          </w:p>
        </w:tc>
        <w:tc>
          <w:tcPr>
            <w:tcW w:w="1481" w:type="dxa"/>
            <w:vAlign w:val="center"/>
          </w:tcPr>
          <w:p w14:paraId="2B4C22CA" w14:textId="77777777" w:rsidR="00D26894" w:rsidRDefault="00D26894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D26894" w14:paraId="03F0EEE3" w14:textId="77777777">
        <w:trPr>
          <w:trHeight w:val="552"/>
        </w:trPr>
        <w:tc>
          <w:tcPr>
            <w:tcW w:w="4106" w:type="dxa"/>
            <w:gridSpan w:val="2"/>
            <w:vAlign w:val="center"/>
          </w:tcPr>
          <w:p w14:paraId="779CAF0F" w14:textId="5540774C" w:rsidR="00D26894" w:rsidRDefault="00D26894">
            <w:pPr>
              <w:jc w:val="left"/>
              <w:rPr>
                <w:rFonts w:ascii="Cambria" w:eastAsia="思源黑体 CN Medium" w:hAnsi="Cambria"/>
              </w:rPr>
            </w:pPr>
          </w:p>
        </w:tc>
        <w:tc>
          <w:tcPr>
            <w:tcW w:w="1480" w:type="dxa"/>
            <w:vAlign w:val="center"/>
          </w:tcPr>
          <w:p w14:paraId="50F4D400" w14:textId="502A6E74" w:rsidR="00D26894" w:rsidRDefault="00D26894">
            <w:pPr>
              <w:jc w:val="both"/>
              <w:rPr>
                <w:rFonts w:ascii="Cambria" w:eastAsia="思源黑体 CN Medium" w:hAnsi="Cambria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5B75E016" w14:textId="5D1E0B89" w:rsidR="00D26894" w:rsidRDefault="00D26894">
            <w:pPr>
              <w:jc w:val="both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0" w:type="dxa"/>
            <w:vAlign w:val="center"/>
          </w:tcPr>
          <w:p w14:paraId="54228EE6" w14:textId="68043113" w:rsidR="00D26894" w:rsidRDefault="00D26894">
            <w:pPr>
              <w:jc w:val="both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1" w:type="dxa"/>
            <w:vAlign w:val="center"/>
          </w:tcPr>
          <w:p w14:paraId="4CD0DE67" w14:textId="77777777" w:rsidR="00D26894" w:rsidRDefault="00D26894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D26894" w14:paraId="3CE8AECF" w14:textId="77777777">
        <w:trPr>
          <w:trHeight w:val="580"/>
        </w:trPr>
        <w:tc>
          <w:tcPr>
            <w:tcW w:w="4106" w:type="dxa"/>
            <w:gridSpan w:val="2"/>
            <w:vAlign w:val="center"/>
          </w:tcPr>
          <w:p w14:paraId="4D09294B" w14:textId="66620A3C" w:rsidR="00D26894" w:rsidRDefault="00D26894">
            <w:pPr>
              <w:jc w:val="left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0" w:type="dxa"/>
            <w:vAlign w:val="center"/>
          </w:tcPr>
          <w:p w14:paraId="7382103D" w14:textId="6C14FD81" w:rsidR="00D26894" w:rsidRDefault="00D26894">
            <w:pPr>
              <w:jc w:val="both"/>
              <w:rPr>
                <w:rFonts w:ascii="Cambria" w:eastAsia="思源黑体 CN Medium" w:hAnsi="Cambria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5FB5E6E0" w14:textId="07EB2361" w:rsidR="00D26894" w:rsidRDefault="00D26894">
            <w:pPr>
              <w:jc w:val="both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0" w:type="dxa"/>
            <w:vAlign w:val="center"/>
          </w:tcPr>
          <w:p w14:paraId="6066FCCF" w14:textId="11A70341" w:rsidR="00D26894" w:rsidRDefault="00D26894">
            <w:pPr>
              <w:jc w:val="both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1" w:type="dxa"/>
            <w:vAlign w:val="center"/>
          </w:tcPr>
          <w:p w14:paraId="69FD7E71" w14:textId="77777777" w:rsidR="00D26894" w:rsidRDefault="00D26894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D26894" w14:paraId="2C2AD218" w14:textId="77777777">
        <w:trPr>
          <w:trHeight w:val="755"/>
        </w:trPr>
        <w:tc>
          <w:tcPr>
            <w:tcW w:w="4106" w:type="dxa"/>
            <w:gridSpan w:val="2"/>
            <w:vAlign w:val="center"/>
          </w:tcPr>
          <w:p w14:paraId="45871B68" w14:textId="77777777" w:rsidR="00D26894" w:rsidRDefault="00D26894">
            <w:pPr>
              <w:jc w:val="left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0" w:type="dxa"/>
            <w:vAlign w:val="center"/>
          </w:tcPr>
          <w:p w14:paraId="6B33474F" w14:textId="77777777" w:rsidR="00D26894" w:rsidRDefault="00D26894">
            <w:pPr>
              <w:jc w:val="left"/>
              <w:rPr>
                <w:rFonts w:ascii="Cambria" w:eastAsia="思源黑体 CN Medium" w:hAnsi="Cambria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29439C6F" w14:textId="77777777" w:rsidR="00D26894" w:rsidRDefault="00D26894">
            <w:pPr>
              <w:jc w:val="both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0" w:type="dxa"/>
            <w:vAlign w:val="center"/>
          </w:tcPr>
          <w:p w14:paraId="21D5162F" w14:textId="77777777" w:rsidR="00D26894" w:rsidRDefault="00D26894">
            <w:pPr>
              <w:jc w:val="both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1" w:type="dxa"/>
            <w:vAlign w:val="center"/>
          </w:tcPr>
          <w:p w14:paraId="06C0C3F9" w14:textId="77777777" w:rsidR="00D26894" w:rsidRDefault="00D26894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D26894" w14:paraId="02F003CC" w14:textId="77777777">
        <w:trPr>
          <w:trHeight w:val="755"/>
        </w:trPr>
        <w:tc>
          <w:tcPr>
            <w:tcW w:w="4106" w:type="dxa"/>
            <w:gridSpan w:val="2"/>
            <w:vAlign w:val="center"/>
          </w:tcPr>
          <w:p w14:paraId="01CAA3C3" w14:textId="77777777" w:rsidR="00D26894" w:rsidRDefault="00D26894">
            <w:pPr>
              <w:jc w:val="left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0" w:type="dxa"/>
            <w:vAlign w:val="center"/>
          </w:tcPr>
          <w:p w14:paraId="55F9166D" w14:textId="77777777" w:rsidR="00D26894" w:rsidRDefault="00000000">
            <w:pPr>
              <w:jc w:val="left"/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 w:hint="eastAsia"/>
              </w:rPr>
              <w:t xml:space="preserve">    </w:t>
            </w:r>
          </w:p>
        </w:tc>
        <w:tc>
          <w:tcPr>
            <w:tcW w:w="1481" w:type="dxa"/>
            <w:gridSpan w:val="2"/>
            <w:vAlign w:val="center"/>
          </w:tcPr>
          <w:p w14:paraId="4FDE4258" w14:textId="77777777" w:rsidR="00D26894" w:rsidRDefault="00D26894">
            <w:pPr>
              <w:ind w:firstLineChars="200" w:firstLine="420"/>
              <w:jc w:val="both"/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0" w:type="dxa"/>
            <w:vAlign w:val="center"/>
          </w:tcPr>
          <w:p w14:paraId="1CA40648" w14:textId="77777777" w:rsidR="00D26894" w:rsidRDefault="00D26894">
            <w:pPr>
              <w:rPr>
                <w:rFonts w:ascii="思源黑体 CN Medium" w:eastAsia="思源黑体 CN Medium" w:hAnsi="思源黑体 CN Medium"/>
              </w:rPr>
            </w:pPr>
          </w:p>
        </w:tc>
        <w:tc>
          <w:tcPr>
            <w:tcW w:w="1481" w:type="dxa"/>
            <w:vAlign w:val="center"/>
          </w:tcPr>
          <w:p w14:paraId="5B91C99A" w14:textId="77777777" w:rsidR="00D26894" w:rsidRDefault="00D26894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D26894" w:rsidRPr="001D7C7A" w14:paraId="50DC9F2F" w14:textId="77777777">
        <w:trPr>
          <w:trHeight w:val="3443"/>
        </w:trPr>
        <w:tc>
          <w:tcPr>
            <w:tcW w:w="10028" w:type="dxa"/>
            <w:gridSpan w:val="7"/>
          </w:tcPr>
          <w:p w14:paraId="69CC8775" w14:textId="77777777" w:rsidR="000F0D86" w:rsidRDefault="001D7C7A" w:rsidP="001D7C7A">
            <w:pPr>
              <w:jc w:val="left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思源黑体 CN Medium" w:eastAsia="思源黑体 CN Medium" w:hAnsi="思源黑体 CN Medium" w:hint="eastAsia"/>
                <w:bCs/>
                <w:szCs w:val="21"/>
              </w:rPr>
              <w:t>本周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t>任务总结：</w:t>
            </w:r>
          </w:p>
          <w:p w14:paraId="57DD60D8" w14:textId="77777777" w:rsidR="001D7C7A" w:rsidRDefault="001D7C7A" w:rsidP="001D7C7A">
            <w:pPr>
              <w:jc w:val="left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思源黑体 CN Medium" w:eastAsia="思源黑体 CN Medium" w:hAnsi="思源黑体 CN Medium" w:hint="eastAsia"/>
                <w:bCs/>
                <w:szCs w:val="21"/>
              </w:rPr>
              <w:t>1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t>，企业端</w:t>
            </w:r>
            <w:proofErr w:type="gramStart"/>
            <w:r>
              <w:rPr>
                <w:rFonts w:ascii="宋体" w:eastAsia="宋体" w:hAnsi="宋体" w:cs="宋体" w:hint="eastAsia"/>
                <w:bCs/>
                <w:szCs w:val="21"/>
              </w:rPr>
              <w:t>完成闪推职位</w:t>
            </w:r>
            <w:proofErr w:type="gramEnd"/>
            <w:r>
              <w:rPr>
                <w:rFonts w:ascii="宋体" w:eastAsia="宋体" w:hAnsi="宋体" w:cs="宋体" w:hint="eastAsia"/>
                <w:bCs/>
                <w:szCs w:val="21"/>
              </w:rPr>
              <w:t>列表模块；</w:t>
            </w:r>
          </w:p>
          <w:p w14:paraId="70784413" w14:textId="77777777" w:rsidR="001D7C7A" w:rsidRDefault="001D7C7A" w:rsidP="001D7C7A">
            <w:pPr>
              <w:jc w:val="left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思源黑体 CN Medium" w:eastAsia="思源黑体 CN Medium" w:hAnsi="思源黑体 CN Medium"/>
                <w:bCs/>
                <w:szCs w:val="21"/>
              </w:rPr>
              <w:t>2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t>，完善了企业</w:t>
            </w:r>
            <w:proofErr w:type="gramStart"/>
            <w:r>
              <w:rPr>
                <w:rFonts w:ascii="宋体" w:eastAsia="宋体" w:hAnsi="宋体" w:cs="宋体" w:hint="eastAsia"/>
                <w:bCs/>
                <w:szCs w:val="21"/>
              </w:rPr>
              <w:t>端发布</w:t>
            </w:r>
            <w:proofErr w:type="gramEnd"/>
            <w:r>
              <w:rPr>
                <w:rFonts w:ascii="宋体" w:eastAsia="宋体" w:hAnsi="宋体" w:cs="宋体" w:hint="eastAsia"/>
                <w:bCs/>
                <w:szCs w:val="21"/>
              </w:rPr>
              <w:t>职位模块，调整组件错误部分</w:t>
            </w:r>
          </w:p>
          <w:p w14:paraId="4A87A548" w14:textId="6407F252" w:rsidR="001D7C7A" w:rsidRPr="001D7C7A" w:rsidRDefault="001D7C7A" w:rsidP="001D7C7A">
            <w:pPr>
              <w:jc w:val="left"/>
              <w:rPr>
                <w:rFonts w:ascii="Cambria" w:eastAsia="思源黑体 CN Medium" w:hAnsi="Cambria"/>
                <w:bCs/>
                <w:szCs w:val="21"/>
              </w:rPr>
            </w:pPr>
            <w:r>
              <w:rPr>
                <w:rFonts w:ascii="Cambria" w:eastAsia="思源黑体 CN Medium" w:hAnsi="Cambria" w:hint="eastAsia"/>
                <w:bCs/>
                <w:szCs w:val="21"/>
              </w:rPr>
              <w:t>3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t>，完成后台代发模块布局，完成相关组件开发</w:t>
            </w:r>
          </w:p>
        </w:tc>
      </w:tr>
      <w:tr w:rsidR="00D26894" w14:paraId="67AF0D37" w14:textId="77777777">
        <w:trPr>
          <w:trHeight w:val="614"/>
        </w:trPr>
        <w:tc>
          <w:tcPr>
            <w:tcW w:w="10028" w:type="dxa"/>
            <w:gridSpan w:val="7"/>
            <w:vAlign w:val="center"/>
          </w:tcPr>
          <w:p w14:paraId="3AD3BAB9" w14:textId="77777777" w:rsidR="00D26894" w:rsidRDefault="00000000">
            <w:pPr>
              <w:rPr>
                <w:rFonts w:ascii="思源黑体 CN Bold" w:eastAsia="思源黑体 CN Bold" w:hAnsi="思源黑体 CN Bold"/>
              </w:rPr>
            </w:pPr>
            <w:r>
              <w:rPr>
                <w:rFonts w:ascii="思源黑体 CN Bold" w:eastAsia="思源黑体 CN Bold" w:hAnsi="思源黑体 CN Bold" w:hint="eastAsia"/>
                <w:sz w:val="28"/>
                <w:szCs w:val="32"/>
              </w:rPr>
              <w:t>下周工作安排</w:t>
            </w:r>
          </w:p>
        </w:tc>
      </w:tr>
      <w:tr w:rsidR="00D26894" w14:paraId="44DCB49B" w14:textId="77777777">
        <w:trPr>
          <w:trHeight w:val="614"/>
        </w:trPr>
        <w:tc>
          <w:tcPr>
            <w:tcW w:w="5586" w:type="dxa"/>
            <w:gridSpan w:val="3"/>
            <w:vAlign w:val="center"/>
          </w:tcPr>
          <w:p w14:paraId="419AF828" w14:textId="77777777" w:rsidR="00D26894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工作事项</w:t>
            </w:r>
          </w:p>
        </w:tc>
        <w:tc>
          <w:tcPr>
            <w:tcW w:w="1481" w:type="dxa"/>
            <w:gridSpan w:val="2"/>
            <w:vAlign w:val="center"/>
          </w:tcPr>
          <w:p w14:paraId="712EF610" w14:textId="77777777" w:rsidR="00D26894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计划完成时间</w:t>
            </w:r>
          </w:p>
        </w:tc>
        <w:tc>
          <w:tcPr>
            <w:tcW w:w="1480" w:type="dxa"/>
            <w:vAlign w:val="center"/>
          </w:tcPr>
          <w:p w14:paraId="31A2B45B" w14:textId="77777777" w:rsidR="00D26894" w:rsidRDefault="00000000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负责人</w:t>
            </w:r>
          </w:p>
        </w:tc>
        <w:tc>
          <w:tcPr>
            <w:tcW w:w="1481" w:type="dxa"/>
            <w:vAlign w:val="center"/>
          </w:tcPr>
          <w:p w14:paraId="49EDDA4E" w14:textId="77777777" w:rsidR="00D26894" w:rsidRDefault="00D26894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D26894" w14:paraId="7B24D11C" w14:textId="77777777">
        <w:trPr>
          <w:trHeight w:val="614"/>
        </w:trPr>
        <w:tc>
          <w:tcPr>
            <w:tcW w:w="5586" w:type="dxa"/>
            <w:gridSpan w:val="3"/>
            <w:vAlign w:val="center"/>
          </w:tcPr>
          <w:p w14:paraId="62098914" w14:textId="05E2F651" w:rsidR="00D26894" w:rsidRDefault="001D7C7A">
            <w:pPr>
              <w:tabs>
                <w:tab w:val="left" w:pos="1551"/>
              </w:tabs>
              <w:jc w:val="both"/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 w:hint="eastAsia"/>
              </w:rPr>
              <w:t>完善</w:t>
            </w:r>
            <w:r>
              <w:rPr>
                <w:rFonts w:ascii="宋体" w:eastAsia="宋体" w:hAnsi="宋体" w:cs="宋体" w:hint="eastAsia"/>
              </w:rPr>
              <w:t>添加自定义标签校验</w:t>
            </w:r>
          </w:p>
        </w:tc>
        <w:tc>
          <w:tcPr>
            <w:tcW w:w="1481" w:type="dxa"/>
            <w:gridSpan w:val="2"/>
            <w:vAlign w:val="center"/>
          </w:tcPr>
          <w:p w14:paraId="22DCBE40" w14:textId="4D68ED03" w:rsidR="00D26894" w:rsidRPr="001D7C7A" w:rsidRDefault="001D7C7A" w:rsidP="001D7C7A">
            <w:pPr>
              <w:tabs>
                <w:tab w:val="left" w:pos="583"/>
              </w:tabs>
              <w:jc w:val="left"/>
              <w:rPr>
                <w:rFonts w:ascii="Cambria" w:eastAsia="思源黑体 CN Medium" w:hAnsi="Cambria"/>
              </w:rPr>
            </w:pPr>
            <w:r>
              <w:rPr>
                <w:rFonts w:ascii="思源黑体 CN Medium" w:eastAsia="思源黑体 CN Medium" w:hAnsi="思源黑体 CN Medium" w:hint="eastAsia"/>
              </w:rPr>
              <w:t xml:space="preserve"> </w:t>
            </w:r>
            <w:r>
              <w:rPr>
                <w:rFonts w:ascii="思源黑体 CN Medium" w:eastAsia="思源黑体 CN Medium" w:hAnsi="思源黑体 CN Medium"/>
              </w:rPr>
              <w:t xml:space="preserve">   01.2</w:t>
            </w:r>
            <w:r>
              <w:rPr>
                <w:rFonts w:ascii="Cambria" w:eastAsia="思源黑体 CN Medium" w:hAnsi="Cambria"/>
              </w:rPr>
              <w:t>9</w:t>
            </w:r>
          </w:p>
        </w:tc>
        <w:tc>
          <w:tcPr>
            <w:tcW w:w="1480" w:type="dxa"/>
            <w:vAlign w:val="center"/>
          </w:tcPr>
          <w:p w14:paraId="097B6C01" w14:textId="12A793EC" w:rsidR="00D26894" w:rsidRDefault="001D7C7A" w:rsidP="001D7C7A">
            <w:pPr>
              <w:jc w:val="both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 xml:space="preserve"> </w:t>
            </w:r>
            <w:r>
              <w:rPr>
                <w:rFonts w:ascii="思源黑体 CN Medium" w:eastAsia="思源黑体 CN Medium" w:hAnsi="思源黑体 CN Medium"/>
              </w:rPr>
              <w:t xml:space="preserve">   </w:t>
            </w:r>
            <w:r>
              <w:rPr>
                <w:rFonts w:ascii="思源黑体 CN Medium" w:eastAsia="思源黑体 CN Medium" w:hAnsi="思源黑体 CN Medium" w:hint="eastAsia"/>
              </w:rPr>
              <w:t>陈鑫</w:t>
            </w:r>
          </w:p>
        </w:tc>
        <w:tc>
          <w:tcPr>
            <w:tcW w:w="1481" w:type="dxa"/>
            <w:vAlign w:val="center"/>
          </w:tcPr>
          <w:p w14:paraId="5EEB122A" w14:textId="77777777" w:rsidR="00D26894" w:rsidRDefault="00D26894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D26894" w14:paraId="104112AD" w14:textId="77777777">
        <w:trPr>
          <w:trHeight w:val="614"/>
        </w:trPr>
        <w:tc>
          <w:tcPr>
            <w:tcW w:w="5586" w:type="dxa"/>
            <w:gridSpan w:val="3"/>
            <w:vAlign w:val="center"/>
          </w:tcPr>
          <w:p w14:paraId="4E77290A" w14:textId="1FDF14F9" w:rsidR="00D26894" w:rsidRDefault="001D7C7A">
            <w:pPr>
              <w:jc w:val="left"/>
              <w:rPr>
                <w:rFonts w:ascii="Cambria" w:eastAsia="思源黑体 CN Medium" w:hAnsi="Cambria"/>
              </w:rPr>
            </w:pPr>
            <w:r>
              <w:rPr>
                <w:rFonts w:ascii="Cambria" w:eastAsia="思源黑体 CN Medium" w:hAnsi="Cambria" w:hint="eastAsia"/>
              </w:rPr>
              <w:t>完成</w:t>
            </w:r>
            <w:r>
              <w:rPr>
                <w:rFonts w:ascii="宋体" w:eastAsia="宋体" w:hAnsi="宋体" w:cs="宋体" w:hint="eastAsia"/>
              </w:rPr>
              <w:t>后台管理系统代发职位模块</w:t>
            </w:r>
          </w:p>
        </w:tc>
        <w:tc>
          <w:tcPr>
            <w:tcW w:w="1481" w:type="dxa"/>
            <w:gridSpan w:val="2"/>
            <w:vAlign w:val="center"/>
          </w:tcPr>
          <w:p w14:paraId="4C6E46DD" w14:textId="48C3A874" w:rsidR="00D26894" w:rsidRPr="001D7C7A" w:rsidRDefault="001D7C7A" w:rsidP="001D7C7A">
            <w:pPr>
              <w:jc w:val="both"/>
              <w:rPr>
                <w:rFonts w:ascii="Cambria" w:eastAsia="思源黑体 CN Medium" w:hAnsi="Cambria"/>
              </w:rPr>
            </w:pPr>
            <w:r>
              <w:rPr>
                <w:rFonts w:ascii="思源黑体 CN Medium" w:eastAsia="思源黑体 CN Medium" w:hAnsi="思源黑体 CN Medium" w:hint="eastAsia"/>
              </w:rPr>
              <w:t xml:space="preserve"> </w:t>
            </w:r>
            <w:r>
              <w:rPr>
                <w:rFonts w:ascii="思源黑体 CN Medium" w:eastAsia="思源黑体 CN Medium" w:hAnsi="思源黑体 CN Medium"/>
              </w:rPr>
              <w:t xml:space="preserve">   01.</w:t>
            </w:r>
            <w:r>
              <w:rPr>
                <w:rFonts w:ascii="Cambria" w:eastAsia="思源黑体 CN Medium" w:hAnsi="Cambria"/>
              </w:rPr>
              <w:t>30</w:t>
            </w:r>
          </w:p>
        </w:tc>
        <w:tc>
          <w:tcPr>
            <w:tcW w:w="1480" w:type="dxa"/>
            <w:vAlign w:val="center"/>
          </w:tcPr>
          <w:p w14:paraId="3DA16B25" w14:textId="766E8A81" w:rsidR="00D26894" w:rsidRDefault="001D7C7A" w:rsidP="001D7C7A">
            <w:pPr>
              <w:jc w:val="both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 xml:space="preserve"> </w:t>
            </w:r>
            <w:r>
              <w:rPr>
                <w:rFonts w:ascii="思源黑体 CN Medium" w:eastAsia="思源黑体 CN Medium" w:hAnsi="思源黑体 CN Medium"/>
              </w:rPr>
              <w:t xml:space="preserve">   </w:t>
            </w:r>
            <w:r>
              <w:rPr>
                <w:rFonts w:ascii="思源黑体 CN Medium" w:eastAsia="思源黑体 CN Medium" w:hAnsi="思源黑体 CN Medium" w:hint="eastAsia"/>
              </w:rPr>
              <w:t>陈鑫</w:t>
            </w:r>
          </w:p>
        </w:tc>
        <w:tc>
          <w:tcPr>
            <w:tcW w:w="1481" w:type="dxa"/>
            <w:vAlign w:val="center"/>
          </w:tcPr>
          <w:p w14:paraId="749842A1" w14:textId="77777777" w:rsidR="00D26894" w:rsidRDefault="00D26894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D26894" w14:paraId="0BCE8FD4" w14:textId="77777777">
        <w:trPr>
          <w:trHeight w:val="614"/>
        </w:trPr>
        <w:tc>
          <w:tcPr>
            <w:tcW w:w="5586" w:type="dxa"/>
            <w:gridSpan w:val="3"/>
            <w:vAlign w:val="center"/>
          </w:tcPr>
          <w:p w14:paraId="2B7637D0" w14:textId="537AB4A4" w:rsidR="000F0D86" w:rsidRPr="001D7C7A" w:rsidRDefault="001D7C7A">
            <w:pPr>
              <w:jc w:val="left"/>
              <w:rPr>
                <w:rFonts w:ascii="宋体" w:eastAsia="宋体" w:hAnsi="宋体" w:cs="宋体"/>
              </w:rPr>
            </w:pPr>
            <w:r w:rsidRPr="001D7C7A">
              <w:rPr>
                <w:rFonts w:ascii="宋体" w:eastAsia="宋体" w:hAnsi="宋体" w:cs="宋体" w:hint="eastAsia"/>
              </w:rPr>
              <w:t>企业</w:t>
            </w:r>
            <w:proofErr w:type="gramStart"/>
            <w:r w:rsidRPr="001D7C7A">
              <w:rPr>
                <w:rFonts w:ascii="宋体" w:eastAsia="宋体" w:hAnsi="宋体" w:cs="宋体" w:hint="eastAsia"/>
              </w:rPr>
              <w:t>端引导页</w:t>
            </w:r>
            <w:proofErr w:type="gramEnd"/>
            <w:r w:rsidRPr="001D7C7A">
              <w:rPr>
                <w:rFonts w:ascii="宋体" w:eastAsia="宋体" w:hAnsi="宋体" w:cs="宋体" w:hint="eastAsia"/>
              </w:rPr>
              <w:t>开发</w:t>
            </w:r>
            <w:r>
              <w:rPr>
                <w:rFonts w:ascii="宋体" w:eastAsia="宋体" w:hAnsi="宋体" w:cs="宋体" w:hint="eastAsia"/>
              </w:rPr>
              <w:t>，</w:t>
            </w:r>
            <w:r w:rsidRPr="001D7C7A">
              <w:rPr>
                <w:rFonts w:ascii="宋体" w:eastAsia="宋体" w:hAnsi="宋体" w:cs="宋体" w:hint="eastAsia"/>
              </w:rPr>
              <w:t>管理后台</w:t>
            </w:r>
            <w:r w:rsidRPr="001D7C7A">
              <w:rPr>
                <w:rFonts w:ascii="宋体" w:eastAsia="宋体" w:hAnsi="宋体" w:cs="宋体"/>
              </w:rPr>
              <w:t>JD解析开发</w:t>
            </w:r>
          </w:p>
        </w:tc>
        <w:tc>
          <w:tcPr>
            <w:tcW w:w="1481" w:type="dxa"/>
            <w:gridSpan w:val="2"/>
            <w:vAlign w:val="center"/>
          </w:tcPr>
          <w:p w14:paraId="7147EC8B" w14:textId="4A7D1ED1" w:rsidR="00D26894" w:rsidRDefault="001D7C7A" w:rsidP="001D7C7A">
            <w:pPr>
              <w:jc w:val="both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 xml:space="preserve"> </w:t>
            </w:r>
            <w:r>
              <w:rPr>
                <w:rFonts w:ascii="思源黑体 CN Medium" w:eastAsia="思源黑体 CN Medium" w:hAnsi="思源黑体 CN Medium"/>
              </w:rPr>
              <w:t xml:space="preserve">   02.02</w:t>
            </w:r>
          </w:p>
        </w:tc>
        <w:tc>
          <w:tcPr>
            <w:tcW w:w="1480" w:type="dxa"/>
            <w:vAlign w:val="center"/>
          </w:tcPr>
          <w:p w14:paraId="6F4A835C" w14:textId="737267CB" w:rsidR="00D26894" w:rsidRDefault="001D7C7A" w:rsidP="001D7C7A">
            <w:pPr>
              <w:jc w:val="both"/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 xml:space="preserve"> </w:t>
            </w:r>
            <w:r>
              <w:rPr>
                <w:rFonts w:ascii="思源黑体 CN Medium" w:eastAsia="思源黑体 CN Medium" w:hAnsi="思源黑体 CN Medium"/>
              </w:rPr>
              <w:t xml:space="preserve">   </w:t>
            </w:r>
            <w:r>
              <w:rPr>
                <w:rFonts w:ascii="思源黑体 CN Medium" w:eastAsia="思源黑体 CN Medium" w:hAnsi="思源黑体 CN Medium" w:hint="eastAsia"/>
              </w:rPr>
              <w:t>陈鑫</w:t>
            </w:r>
          </w:p>
        </w:tc>
        <w:tc>
          <w:tcPr>
            <w:tcW w:w="1481" w:type="dxa"/>
            <w:vAlign w:val="center"/>
          </w:tcPr>
          <w:p w14:paraId="189E4BCC" w14:textId="77777777" w:rsidR="00D26894" w:rsidRDefault="00D26894">
            <w:pPr>
              <w:rPr>
                <w:rFonts w:ascii="思源黑体 CN Medium" w:eastAsia="思源黑体 CN Medium" w:hAnsi="思源黑体 CN Medium"/>
              </w:rPr>
            </w:pPr>
          </w:p>
        </w:tc>
      </w:tr>
      <w:tr w:rsidR="00D26894" w14:paraId="14CA0FD7" w14:textId="77777777">
        <w:trPr>
          <w:trHeight w:val="614"/>
        </w:trPr>
        <w:tc>
          <w:tcPr>
            <w:tcW w:w="5586" w:type="dxa"/>
            <w:gridSpan w:val="3"/>
            <w:vAlign w:val="center"/>
          </w:tcPr>
          <w:p w14:paraId="0E706CC5" w14:textId="167D2D32" w:rsidR="00D26894" w:rsidRDefault="001D7C7A">
            <w:pPr>
              <w:jc w:val="left"/>
              <w:rPr>
                <w:rFonts w:ascii="思源黑体 CN Medium" w:eastAsia="思源黑体 CN Medium" w:hAnsi="思源黑体 CN Medium"/>
              </w:rPr>
            </w:pPr>
            <w:r w:rsidRPr="001D7C7A">
              <w:rPr>
                <w:rFonts w:ascii="宋体" w:eastAsia="宋体" w:hAnsi="宋体" w:cs="宋体" w:hint="eastAsia"/>
              </w:rPr>
              <w:t>管理后台企业主页开</w:t>
            </w:r>
            <w:r w:rsidRPr="001D7C7A">
              <w:rPr>
                <w:rFonts w:ascii="___WRD_EMBED_SUB_44" w:eastAsia="___WRD_EMBED_SUB_44" w:hAnsi="___WRD_EMBED_SUB_44" w:cs="___WRD_EMBED_SUB_44" w:hint="eastAsia"/>
              </w:rPr>
              <w:t>发</w:t>
            </w:r>
          </w:p>
        </w:tc>
        <w:tc>
          <w:tcPr>
            <w:tcW w:w="1481" w:type="dxa"/>
            <w:gridSpan w:val="2"/>
            <w:vAlign w:val="center"/>
          </w:tcPr>
          <w:p w14:paraId="0A097040" w14:textId="6A77BE2E" w:rsidR="00D26894" w:rsidRDefault="00D61435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/>
              </w:rPr>
              <w:t xml:space="preserve"> </w:t>
            </w:r>
            <w:r w:rsidR="001D7C7A">
              <w:rPr>
                <w:rFonts w:ascii="思源黑体 CN Medium" w:eastAsia="思源黑体 CN Medium" w:hAnsi="思源黑体 CN Medium" w:hint="eastAsia"/>
              </w:rPr>
              <w:t>0</w:t>
            </w:r>
            <w:r w:rsidR="001D7C7A">
              <w:rPr>
                <w:rFonts w:ascii="思源黑体 CN Medium" w:eastAsia="思源黑体 CN Medium" w:hAnsi="思源黑体 CN Medium"/>
              </w:rPr>
              <w:t>2.02</w:t>
            </w:r>
          </w:p>
        </w:tc>
        <w:tc>
          <w:tcPr>
            <w:tcW w:w="1480" w:type="dxa"/>
            <w:vAlign w:val="center"/>
          </w:tcPr>
          <w:p w14:paraId="272400F2" w14:textId="0704CDA9" w:rsidR="00D26894" w:rsidRDefault="001D7C7A">
            <w:pPr>
              <w:rPr>
                <w:rFonts w:ascii="思源黑体 CN Medium" w:eastAsia="思源黑体 CN Medium" w:hAnsi="思源黑体 CN Medium"/>
              </w:rPr>
            </w:pPr>
            <w:r>
              <w:rPr>
                <w:rFonts w:ascii="思源黑体 CN Medium" w:eastAsia="思源黑体 CN Medium" w:hAnsi="思源黑体 CN Medium" w:hint="eastAsia"/>
              </w:rPr>
              <w:t>陈鑫</w:t>
            </w:r>
          </w:p>
        </w:tc>
        <w:tc>
          <w:tcPr>
            <w:tcW w:w="1481" w:type="dxa"/>
            <w:vAlign w:val="center"/>
          </w:tcPr>
          <w:p w14:paraId="2B451882" w14:textId="77777777" w:rsidR="00D26894" w:rsidRDefault="00D26894">
            <w:pPr>
              <w:rPr>
                <w:rFonts w:ascii="思源黑体 CN Medium" w:eastAsia="思源黑体 CN Medium" w:hAnsi="思源黑体 CN Medium"/>
              </w:rPr>
            </w:pPr>
          </w:p>
        </w:tc>
      </w:tr>
    </w:tbl>
    <w:p w14:paraId="26CE7210" w14:textId="77777777" w:rsidR="00D26894" w:rsidRDefault="00D26894">
      <w:pPr>
        <w:jc w:val="both"/>
      </w:pPr>
    </w:p>
    <w:sectPr w:rsidR="00D26894">
      <w:pgSz w:w="11906" w:h="16838"/>
      <w:pgMar w:top="0" w:right="0" w:bottom="0" w:left="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思源黑体 CN Medium">
    <w:altName w:val="黑体"/>
    <w:charset w:val="86"/>
    <w:family w:val="swiss"/>
    <w:pitch w:val="default"/>
    <w:sig w:usb0="00000000" w:usb1="00000000" w:usb2="00000016" w:usb3="00000000" w:csb0="00060107" w:csb1="00000000"/>
    <w:embedRegular r:id="rId1" w:subsetted="1" w:fontKey="{4FB28DD7-BA3C-4711-A73A-B0894F91533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A769D85-F067-4330-A29A-CFAEEBA72F5E}"/>
  </w:font>
  <w:font w:name="思源黑体 CN Bold">
    <w:altName w:val="黑体"/>
    <w:charset w:val="86"/>
    <w:family w:val="swiss"/>
    <w:pitch w:val="default"/>
    <w:sig w:usb0="00000000" w:usb1="00000000" w:usb2="00000016" w:usb3="00000000" w:csb0="60060107" w:csb1="00000000"/>
    <w:embedRegular r:id="rId3" w:fontKey="{EB818C81-E2F8-4F91-9178-17634496BDED}"/>
  </w:font>
  <w:font w:name="___WRD_EMBED_SUB_44">
    <w:altName w:val="微软雅黑"/>
    <w:charset w:val="86"/>
    <w:family w:val="swiss"/>
    <w:pitch w:val="default"/>
    <w:sig w:usb0="00000207" w:usb1="080F0000" w:usb2="00000016" w:usb3="00000000" w:csb0="00060107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0213F3E"/>
    <w:multiLevelType w:val="singleLevel"/>
    <w:tmpl w:val="C0213F3E"/>
    <w:lvl w:ilvl="0">
      <w:start w:val="1"/>
      <w:numFmt w:val="decimal"/>
      <w:suff w:val="nothing"/>
      <w:lvlText w:val="%1，"/>
      <w:lvlJc w:val="left"/>
    </w:lvl>
  </w:abstractNum>
  <w:abstractNum w:abstractNumId="1" w15:restartNumberingAfterBreak="0">
    <w:nsid w:val="25EA381B"/>
    <w:multiLevelType w:val="hybridMultilevel"/>
    <w:tmpl w:val="4EF23298"/>
    <w:lvl w:ilvl="0" w:tplc="E56E5CD8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05672985">
    <w:abstractNumId w:val="0"/>
  </w:num>
  <w:num w:numId="2" w16cid:durableId="656374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attachedTemplate r:id="rId1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jb3VudCI6MjA5LCJoZGlkIjoiNzA2M2FiZjM3N2Q4OTJjNGRkY2M5NmIwMWE2OGI4NzQiLCJ1c2VyQ291bnQiOjE3fQ=="/>
  </w:docVars>
  <w:rsids>
    <w:rsidRoot w:val="6C556967"/>
    <w:rsid w:val="00020401"/>
    <w:rsid w:val="0003544B"/>
    <w:rsid w:val="000F0D86"/>
    <w:rsid w:val="001570FF"/>
    <w:rsid w:val="001D7C7A"/>
    <w:rsid w:val="00213CF6"/>
    <w:rsid w:val="002F2A2C"/>
    <w:rsid w:val="00326301"/>
    <w:rsid w:val="003377C3"/>
    <w:rsid w:val="00422B46"/>
    <w:rsid w:val="00533901"/>
    <w:rsid w:val="005A17D7"/>
    <w:rsid w:val="00686E4D"/>
    <w:rsid w:val="00861DAB"/>
    <w:rsid w:val="00900BDC"/>
    <w:rsid w:val="00BD63CC"/>
    <w:rsid w:val="00C16239"/>
    <w:rsid w:val="00C7250D"/>
    <w:rsid w:val="00D22556"/>
    <w:rsid w:val="00D26894"/>
    <w:rsid w:val="00D303C5"/>
    <w:rsid w:val="00D401E1"/>
    <w:rsid w:val="00D61435"/>
    <w:rsid w:val="00DA3CAF"/>
    <w:rsid w:val="00DC46E6"/>
    <w:rsid w:val="00DE5FB0"/>
    <w:rsid w:val="00E31FFF"/>
    <w:rsid w:val="00E758F1"/>
    <w:rsid w:val="012D6408"/>
    <w:rsid w:val="014F219D"/>
    <w:rsid w:val="01E50D53"/>
    <w:rsid w:val="01E66FA5"/>
    <w:rsid w:val="01FF0067"/>
    <w:rsid w:val="02016375"/>
    <w:rsid w:val="02535CBD"/>
    <w:rsid w:val="03212F73"/>
    <w:rsid w:val="03667C72"/>
    <w:rsid w:val="03D35307"/>
    <w:rsid w:val="04237BBF"/>
    <w:rsid w:val="046B3792"/>
    <w:rsid w:val="04785EAF"/>
    <w:rsid w:val="047F07A6"/>
    <w:rsid w:val="048B3E34"/>
    <w:rsid w:val="04A62A1C"/>
    <w:rsid w:val="04B35139"/>
    <w:rsid w:val="04BF763A"/>
    <w:rsid w:val="05104339"/>
    <w:rsid w:val="05600E1D"/>
    <w:rsid w:val="056621AB"/>
    <w:rsid w:val="05F20EA8"/>
    <w:rsid w:val="06CE625A"/>
    <w:rsid w:val="07373DFF"/>
    <w:rsid w:val="075A189C"/>
    <w:rsid w:val="07C93D35"/>
    <w:rsid w:val="085207C5"/>
    <w:rsid w:val="08B60D54"/>
    <w:rsid w:val="08C545A5"/>
    <w:rsid w:val="08C64BA3"/>
    <w:rsid w:val="08F91A6D"/>
    <w:rsid w:val="09104908"/>
    <w:rsid w:val="092263E9"/>
    <w:rsid w:val="09246605"/>
    <w:rsid w:val="095A2027"/>
    <w:rsid w:val="09B039F5"/>
    <w:rsid w:val="09C120A6"/>
    <w:rsid w:val="09C53944"/>
    <w:rsid w:val="09D73678"/>
    <w:rsid w:val="09D94504"/>
    <w:rsid w:val="09DB561A"/>
    <w:rsid w:val="09F96779"/>
    <w:rsid w:val="0A204E37"/>
    <w:rsid w:val="0A212BC0"/>
    <w:rsid w:val="0A2A19F9"/>
    <w:rsid w:val="0A4F76B2"/>
    <w:rsid w:val="0A5922DF"/>
    <w:rsid w:val="0A825391"/>
    <w:rsid w:val="0A84659B"/>
    <w:rsid w:val="0A9D58CD"/>
    <w:rsid w:val="0AC05EBA"/>
    <w:rsid w:val="0AC459AA"/>
    <w:rsid w:val="0B52745A"/>
    <w:rsid w:val="0B5A4560"/>
    <w:rsid w:val="0B7B0734"/>
    <w:rsid w:val="0C5B0590"/>
    <w:rsid w:val="0C8353F1"/>
    <w:rsid w:val="0C981959"/>
    <w:rsid w:val="0C9D4705"/>
    <w:rsid w:val="0CA37841"/>
    <w:rsid w:val="0D0B489D"/>
    <w:rsid w:val="0D314E4D"/>
    <w:rsid w:val="0D7C6A10"/>
    <w:rsid w:val="0D841421"/>
    <w:rsid w:val="0DA87805"/>
    <w:rsid w:val="0DBC70FE"/>
    <w:rsid w:val="0DC14423"/>
    <w:rsid w:val="0DD8176C"/>
    <w:rsid w:val="0DF50570"/>
    <w:rsid w:val="0E2A646C"/>
    <w:rsid w:val="0E3A41D5"/>
    <w:rsid w:val="0E4F50AC"/>
    <w:rsid w:val="0EB67609"/>
    <w:rsid w:val="0EBE3D62"/>
    <w:rsid w:val="0EE859DF"/>
    <w:rsid w:val="0F20161D"/>
    <w:rsid w:val="0F783207"/>
    <w:rsid w:val="0F9D2C6D"/>
    <w:rsid w:val="107C0AD5"/>
    <w:rsid w:val="10E22999"/>
    <w:rsid w:val="10EA69CE"/>
    <w:rsid w:val="112F07D9"/>
    <w:rsid w:val="11692E07"/>
    <w:rsid w:val="11AC0257"/>
    <w:rsid w:val="11DF30C9"/>
    <w:rsid w:val="11ED1C8A"/>
    <w:rsid w:val="12371157"/>
    <w:rsid w:val="12723331"/>
    <w:rsid w:val="12931026"/>
    <w:rsid w:val="12EE7A71"/>
    <w:rsid w:val="12F64B6E"/>
    <w:rsid w:val="13092E1C"/>
    <w:rsid w:val="13B80076"/>
    <w:rsid w:val="13BE16B0"/>
    <w:rsid w:val="144D6A10"/>
    <w:rsid w:val="146B333A"/>
    <w:rsid w:val="14B25A83"/>
    <w:rsid w:val="14C447F8"/>
    <w:rsid w:val="14CB29C3"/>
    <w:rsid w:val="153D1537"/>
    <w:rsid w:val="154222ED"/>
    <w:rsid w:val="15D373E9"/>
    <w:rsid w:val="15D8055B"/>
    <w:rsid w:val="15F15AC1"/>
    <w:rsid w:val="16290537"/>
    <w:rsid w:val="1629221C"/>
    <w:rsid w:val="1629525B"/>
    <w:rsid w:val="162D4D4B"/>
    <w:rsid w:val="16442095"/>
    <w:rsid w:val="16612C47"/>
    <w:rsid w:val="167D2FDD"/>
    <w:rsid w:val="16832BBD"/>
    <w:rsid w:val="173D7210"/>
    <w:rsid w:val="17681DB3"/>
    <w:rsid w:val="177959F0"/>
    <w:rsid w:val="178F57B9"/>
    <w:rsid w:val="17A032FB"/>
    <w:rsid w:val="17A728DB"/>
    <w:rsid w:val="17B60D70"/>
    <w:rsid w:val="17E53404"/>
    <w:rsid w:val="180A4C18"/>
    <w:rsid w:val="1869193F"/>
    <w:rsid w:val="18AD59C7"/>
    <w:rsid w:val="18BE612E"/>
    <w:rsid w:val="18CE1F3C"/>
    <w:rsid w:val="19522EF0"/>
    <w:rsid w:val="19566367"/>
    <w:rsid w:val="195720DF"/>
    <w:rsid w:val="196229FF"/>
    <w:rsid w:val="19CA2EC3"/>
    <w:rsid w:val="19D61256"/>
    <w:rsid w:val="1A0E6C42"/>
    <w:rsid w:val="1A0F6516"/>
    <w:rsid w:val="1A197394"/>
    <w:rsid w:val="1A1B4EBB"/>
    <w:rsid w:val="1A495ECC"/>
    <w:rsid w:val="1A652D6F"/>
    <w:rsid w:val="1AB46E05"/>
    <w:rsid w:val="1AB53561"/>
    <w:rsid w:val="1ACE4623"/>
    <w:rsid w:val="1AEB6F83"/>
    <w:rsid w:val="1B0E67CD"/>
    <w:rsid w:val="1B210BF7"/>
    <w:rsid w:val="1B9B1E6F"/>
    <w:rsid w:val="1C3D380E"/>
    <w:rsid w:val="1C8054A9"/>
    <w:rsid w:val="1C830701"/>
    <w:rsid w:val="1CBF5FD1"/>
    <w:rsid w:val="1CEB326A"/>
    <w:rsid w:val="1D0600A4"/>
    <w:rsid w:val="1D903E12"/>
    <w:rsid w:val="1D905BC0"/>
    <w:rsid w:val="1DAC0C4B"/>
    <w:rsid w:val="1DBC4C07"/>
    <w:rsid w:val="1E7F010E"/>
    <w:rsid w:val="1E8F7C25"/>
    <w:rsid w:val="1E9811D0"/>
    <w:rsid w:val="1ED61CF8"/>
    <w:rsid w:val="1EDA17E8"/>
    <w:rsid w:val="1F0C1276"/>
    <w:rsid w:val="1F1003B4"/>
    <w:rsid w:val="1F262338"/>
    <w:rsid w:val="1F552C1D"/>
    <w:rsid w:val="1FB45B95"/>
    <w:rsid w:val="1FF914C1"/>
    <w:rsid w:val="202251F5"/>
    <w:rsid w:val="203942EC"/>
    <w:rsid w:val="21627873"/>
    <w:rsid w:val="218912A4"/>
    <w:rsid w:val="218D2B42"/>
    <w:rsid w:val="225F1F14"/>
    <w:rsid w:val="227B6E3E"/>
    <w:rsid w:val="22B072D9"/>
    <w:rsid w:val="22B20386"/>
    <w:rsid w:val="22CC030A"/>
    <w:rsid w:val="22DB78DD"/>
    <w:rsid w:val="22E569AE"/>
    <w:rsid w:val="235D4796"/>
    <w:rsid w:val="23827D58"/>
    <w:rsid w:val="23953F30"/>
    <w:rsid w:val="23CB5BA3"/>
    <w:rsid w:val="23CD191B"/>
    <w:rsid w:val="23FE7D27"/>
    <w:rsid w:val="24AB32DF"/>
    <w:rsid w:val="24DA0650"/>
    <w:rsid w:val="259A75DB"/>
    <w:rsid w:val="25CD79B1"/>
    <w:rsid w:val="25D36F91"/>
    <w:rsid w:val="25DA0320"/>
    <w:rsid w:val="25F80BEF"/>
    <w:rsid w:val="260E7FC9"/>
    <w:rsid w:val="26A56238"/>
    <w:rsid w:val="26BE72FA"/>
    <w:rsid w:val="26E6794A"/>
    <w:rsid w:val="278C564A"/>
    <w:rsid w:val="27932534"/>
    <w:rsid w:val="27962024"/>
    <w:rsid w:val="27A6712C"/>
    <w:rsid w:val="27B816CA"/>
    <w:rsid w:val="27D61EFD"/>
    <w:rsid w:val="284101E2"/>
    <w:rsid w:val="28B60BD0"/>
    <w:rsid w:val="28FC7154"/>
    <w:rsid w:val="294A756A"/>
    <w:rsid w:val="29654F4F"/>
    <w:rsid w:val="296A19BB"/>
    <w:rsid w:val="2992731B"/>
    <w:rsid w:val="29BB2216"/>
    <w:rsid w:val="29F27AE4"/>
    <w:rsid w:val="29FF03BB"/>
    <w:rsid w:val="2A7C7BF7"/>
    <w:rsid w:val="2AA36F32"/>
    <w:rsid w:val="2ABA427C"/>
    <w:rsid w:val="2ADE3F85"/>
    <w:rsid w:val="2AEF03C9"/>
    <w:rsid w:val="2AF82FCF"/>
    <w:rsid w:val="2B1E480B"/>
    <w:rsid w:val="2B626DED"/>
    <w:rsid w:val="2B6C7C6C"/>
    <w:rsid w:val="2B6E646D"/>
    <w:rsid w:val="2B7B1C0B"/>
    <w:rsid w:val="2BAC62BA"/>
    <w:rsid w:val="2BB4516F"/>
    <w:rsid w:val="2BF17137"/>
    <w:rsid w:val="2C184CFF"/>
    <w:rsid w:val="2C2E6CCF"/>
    <w:rsid w:val="2C3342E6"/>
    <w:rsid w:val="2C3C763E"/>
    <w:rsid w:val="2CBF201D"/>
    <w:rsid w:val="2CDC2BCF"/>
    <w:rsid w:val="2CF03F85"/>
    <w:rsid w:val="2D1F0CCE"/>
    <w:rsid w:val="2D6230D5"/>
    <w:rsid w:val="2D7D64DD"/>
    <w:rsid w:val="2D8D1C67"/>
    <w:rsid w:val="2DC53663"/>
    <w:rsid w:val="2DE51610"/>
    <w:rsid w:val="2E0B376C"/>
    <w:rsid w:val="2E2A141B"/>
    <w:rsid w:val="2E3C1B78"/>
    <w:rsid w:val="2E7F3812"/>
    <w:rsid w:val="2E7F7CB6"/>
    <w:rsid w:val="2E960796"/>
    <w:rsid w:val="2EB37960"/>
    <w:rsid w:val="2F75624A"/>
    <w:rsid w:val="2FDE3030"/>
    <w:rsid w:val="300D2C1D"/>
    <w:rsid w:val="30161F54"/>
    <w:rsid w:val="30FE1366"/>
    <w:rsid w:val="3176720D"/>
    <w:rsid w:val="31815AF3"/>
    <w:rsid w:val="31840A31"/>
    <w:rsid w:val="31E340B8"/>
    <w:rsid w:val="31F2079F"/>
    <w:rsid w:val="31FB3AF8"/>
    <w:rsid w:val="32087FC3"/>
    <w:rsid w:val="322827C7"/>
    <w:rsid w:val="322D17D7"/>
    <w:rsid w:val="32607DFF"/>
    <w:rsid w:val="331704BD"/>
    <w:rsid w:val="33174961"/>
    <w:rsid w:val="33525999"/>
    <w:rsid w:val="33552D94"/>
    <w:rsid w:val="33A06705"/>
    <w:rsid w:val="33B201E6"/>
    <w:rsid w:val="33D53ED4"/>
    <w:rsid w:val="33E34843"/>
    <w:rsid w:val="33E800AC"/>
    <w:rsid w:val="34125129"/>
    <w:rsid w:val="3417273F"/>
    <w:rsid w:val="34450C4F"/>
    <w:rsid w:val="344D6161"/>
    <w:rsid w:val="345C0152"/>
    <w:rsid w:val="347F27BE"/>
    <w:rsid w:val="34AE22E1"/>
    <w:rsid w:val="34C4201A"/>
    <w:rsid w:val="34D36666"/>
    <w:rsid w:val="34F32864"/>
    <w:rsid w:val="35814314"/>
    <w:rsid w:val="35AB313F"/>
    <w:rsid w:val="35EB79DF"/>
    <w:rsid w:val="365D6B2F"/>
    <w:rsid w:val="36603F29"/>
    <w:rsid w:val="369C3639"/>
    <w:rsid w:val="370276D6"/>
    <w:rsid w:val="371177BA"/>
    <w:rsid w:val="3724313E"/>
    <w:rsid w:val="37441A9D"/>
    <w:rsid w:val="3747333B"/>
    <w:rsid w:val="374B4BD9"/>
    <w:rsid w:val="375A4E1C"/>
    <w:rsid w:val="376C4B50"/>
    <w:rsid w:val="377C1237"/>
    <w:rsid w:val="37895702"/>
    <w:rsid w:val="3793345E"/>
    <w:rsid w:val="37A95DA4"/>
    <w:rsid w:val="37E513CB"/>
    <w:rsid w:val="38417D8A"/>
    <w:rsid w:val="38763ED8"/>
    <w:rsid w:val="38BD38B5"/>
    <w:rsid w:val="38CA121E"/>
    <w:rsid w:val="38E80877"/>
    <w:rsid w:val="38F82B3F"/>
    <w:rsid w:val="396401D4"/>
    <w:rsid w:val="39AB195F"/>
    <w:rsid w:val="39F66491"/>
    <w:rsid w:val="3A414964"/>
    <w:rsid w:val="3A802DEC"/>
    <w:rsid w:val="3A960861"/>
    <w:rsid w:val="3A9C74FA"/>
    <w:rsid w:val="3AA06FEA"/>
    <w:rsid w:val="3AB807D8"/>
    <w:rsid w:val="3AC7206B"/>
    <w:rsid w:val="3AC9250E"/>
    <w:rsid w:val="3B251BE5"/>
    <w:rsid w:val="3B4067A0"/>
    <w:rsid w:val="3B4E2EEA"/>
    <w:rsid w:val="3BA26D92"/>
    <w:rsid w:val="3BD01B51"/>
    <w:rsid w:val="3BE535AC"/>
    <w:rsid w:val="3BEF15D9"/>
    <w:rsid w:val="3BF515B8"/>
    <w:rsid w:val="3C0A7F81"/>
    <w:rsid w:val="3C53008C"/>
    <w:rsid w:val="3C722C08"/>
    <w:rsid w:val="3CF655E7"/>
    <w:rsid w:val="3D42082D"/>
    <w:rsid w:val="3D5D7415"/>
    <w:rsid w:val="3DC56D68"/>
    <w:rsid w:val="3DEE2DFD"/>
    <w:rsid w:val="3DF24BCA"/>
    <w:rsid w:val="3E003377"/>
    <w:rsid w:val="3E79364B"/>
    <w:rsid w:val="3E821045"/>
    <w:rsid w:val="3ECF02A8"/>
    <w:rsid w:val="3F087854"/>
    <w:rsid w:val="3F277CDA"/>
    <w:rsid w:val="3F724CCD"/>
    <w:rsid w:val="402266F3"/>
    <w:rsid w:val="40923879"/>
    <w:rsid w:val="40A47D53"/>
    <w:rsid w:val="40FF2BBC"/>
    <w:rsid w:val="41085413"/>
    <w:rsid w:val="41866BDE"/>
    <w:rsid w:val="419C127D"/>
    <w:rsid w:val="41BE7823"/>
    <w:rsid w:val="41E66FB7"/>
    <w:rsid w:val="421D3616"/>
    <w:rsid w:val="426B25D4"/>
    <w:rsid w:val="42BA5F99"/>
    <w:rsid w:val="42D53EF1"/>
    <w:rsid w:val="43431F0F"/>
    <w:rsid w:val="436B215F"/>
    <w:rsid w:val="43CA012F"/>
    <w:rsid w:val="43D45F57"/>
    <w:rsid w:val="43EF4B3E"/>
    <w:rsid w:val="441A0AEF"/>
    <w:rsid w:val="442F19C7"/>
    <w:rsid w:val="44501A81"/>
    <w:rsid w:val="4473751E"/>
    <w:rsid w:val="44B45E69"/>
    <w:rsid w:val="44CE660D"/>
    <w:rsid w:val="451F76A5"/>
    <w:rsid w:val="45283DD6"/>
    <w:rsid w:val="454A6A41"/>
    <w:rsid w:val="455D76AC"/>
    <w:rsid w:val="457E261E"/>
    <w:rsid w:val="457E617A"/>
    <w:rsid w:val="458F482B"/>
    <w:rsid w:val="45A1630C"/>
    <w:rsid w:val="45B1654F"/>
    <w:rsid w:val="45B82126"/>
    <w:rsid w:val="45C2075D"/>
    <w:rsid w:val="45D67D64"/>
    <w:rsid w:val="45EF0E26"/>
    <w:rsid w:val="46572B96"/>
    <w:rsid w:val="46841EB6"/>
    <w:rsid w:val="46B61944"/>
    <w:rsid w:val="46C0756A"/>
    <w:rsid w:val="46EE10DD"/>
    <w:rsid w:val="47095941"/>
    <w:rsid w:val="472B0583"/>
    <w:rsid w:val="478F6EF7"/>
    <w:rsid w:val="47925F0D"/>
    <w:rsid w:val="47971775"/>
    <w:rsid w:val="47BE461E"/>
    <w:rsid w:val="47CA1B4A"/>
    <w:rsid w:val="47D26C51"/>
    <w:rsid w:val="48180A7B"/>
    <w:rsid w:val="481B23A6"/>
    <w:rsid w:val="481C034D"/>
    <w:rsid w:val="484A0532"/>
    <w:rsid w:val="485338EE"/>
    <w:rsid w:val="4855697D"/>
    <w:rsid w:val="48822425"/>
    <w:rsid w:val="488B752C"/>
    <w:rsid w:val="48A56114"/>
    <w:rsid w:val="48C540C0"/>
    <w:rsid w:val="48EC3D42"/>
    <w:rsid w:val="48F609CD"/>
    <w:rsid w:val="48F74178"/>
    <w:rsid w:val="48FD7CFE"/>
    <w:rsid w:val="491C1D79"/>
    <w:rsid w:val="49247038"/>
    <w:rsid w:val="493279A7"/>
    <w:rsid w:val="49BE123B"/>
    <w:rsid w:val="49D40617"/>
    <w:rsid w:val="49E77763"/>
    <w:rsid w:val="4A174DEF"/>
    <w:rsid w:val="4A5B09D6"/>
    <w:rsid w:val="4A62509B"/>
    <w:rsid w:val="4A7162AD"/>
    <w:rsid w:val="4AC705C3"/>
    <w:rsid w:val="4AE01685"/>
    <w:rsid w:val="4AE72A13"/>
    <w:rsid w:val="4AE9678B"/>
    <w:rsid w:val="4AFF7111"/>
    <w:rsid w:val="4B491005"/>
    <w:rsid w:val="4B614574"/>
    <w:rsid w:val="4B7D0C82"/>
    <w:rsid w:val="4BED22AB"/>
    <w:rsid w:val="4C003D8D"/>
    <w:rsid w:val="4C237A7B"/>
    <w:rsid w:val="4C910E89"/>
    <w:rsid w:val="4CFB6302"/>
    <w:rsid w:val="4D2E2B7B"/>
    <w:rsid w:val="4DB41975"/>
    <w:rsid w:val="4DE35714"/>
    <w:rsid w:val="4E54216E"/>
    <w:rsid w:val="4E683E6B"/>
    <w:rsid w:val="4ECF3EEA"/>
    <w:rsid w:val="4EEC23A6"/>
    <w:rsid w:val="4F363F69"/>
    <w:rsid w:val="4F5A7C58"/>
    <w:rsid w:val="4F745484"/>
    <w:rsid w:val="4F9360A1"/>
    <w:rsid w:val="4F9C201E"/>
    <w:rsid w:val="4FE70DC0"/>
    <w:rsid w:val="5075717B"/>
    <w:rsid w:val="50B11AF9"/>
    <w:rsid w:val="50C25AB5"/>
    <w:rsid w:val="50E37BB3"/>
    <w:rsid w:val="51037E7B"/>
    <w:rsid w:val="510F4A72"/>
    <w:rsid w:val="521C2FA3"/>
    <w:rsid w:val="521D6D1B"/>
    <w:rsid w:val="523447EB"/>
    <w:rsid w:val="52796647"/>
    <w:rsid w:val="528154FB"/>
    <w:rsid w:val="529F5982"/>
    <w:rsid w:val="52AF4DE2"/>
    <w:rsid w:val="52EF6909"/>
    <w:rsid w:val="52F42171"/>
    <w:rsid w:val="532A7941"/>
    <w:rsid w:val="53364538"/>
    <w:rsid w:val="534C3D5B"/>
    <w:rsid w:val="537B1F4B"/>
    <w:rsid w:val="538C4158"/>
    <w:rsid w:val="5394300C"/>
    <w:rsid w:val="54914D87"/>
    <w:rsid w:val="54A83213"/>
    <w:rsid w:val="550146D2"/>
    <w:rsid w:val="553A69A8"/>
    <w:rsid w:val="55AA6B17"/>
    <w:rsid w:val="55F61D5C"/>
    <w:rsid w:val="560E354A"/>
    <w:rsid w:val="561F7505"/>
    <w:rsid w:val="565C3FB2"/>
    <w:rsid w:val="56D007FF"/>
    <w:rsid w:val="56FA762A"/>
    <w:rsid w:val="572A6162"/>
    <w:rsid w:val="57362D58"/>
    <w:rsid w:val="5752012A"/>
    <w:rsid w:val="57572CCF"/>
    <w:rsid w:val="579F25DD"/>
    <w:rsid w:val="57AA2DFF"/>
    <w:rsid w:val="57AB3AA3"/>
    <w:rsid w:val="57B95737"/>
    <w:rsid w:val="57C7260C"/>
    <w:rsid w:val="57F16C7F"/>
    <w:rsid w:val="58050DF1"/>
    <w:rsid w:val="580C3AB9"/>
    <w:rsid w:val="58737694"/>
    <w:rsid w:val="5877232B"/>
    <w:rsid w:val="58A11095"/>
    <w:rsid w:val="58C44394"/>
    <w:rsid w:val="58D52746"/>
    <w:rsid w:val="590B3D71"/>
    <w:rsid w:val="594D4389"/>
    <w:rsid w:val="59672B0E"/>
    <w:rsid w:val="596A3527"/>
    <w:rsid w:val="59981AA8"/>
    <w:rsid w:val="599C3704"/>
    <w:rsid w:val="59C53F20"/>
    <w:rsid w:val="5A0A04CC"/>
    <w:rsid w:val="5A3F1F24"/>
    <w:rsid w:val="5A5B4884"/>
    <w:rsid w:val="5A785436"/>
    <w:rsid w:val="5AA12BDF"/>
    <w:rsid w:val="5AAE0E58"/>
    <w:rsid w:val="5ABB5323"/>
    <w:rsid w:val="5AF251E8"/>
    <w:rsid w:val="5B4812AC"/>
    <w:rsid w:val="5B726329"/>
    <w:rsid w:val="5B990611"/>
    <w:rsid w:val="5BB3796D"/>
    <w:rsid w:val="5BC8419B"/>
    <w:rsid w:val="5C1A7D4C"/>
    <w:rsid w:val="5C27238D"/>
    <w:rsid w:val="5CB07109"/>
    <w:rsid w:val="5D432825"/>
    <w:rsid w:val="5D594AD9"/>
    <w:rsid w:val="5D616655"/>
    <w:rsid w:val="5D8C3526"/>
    <w:rsid w:val="5D9E51B4"/>
    <w:rsid w:val="5DC15C70"/>
    <w:rsid w:val="5DD230AF"/>
    <w:rsid w:val="5DD72473"/>
    <w:rsid w:val="5E0A653E"/>
    <w:rsid w:val="5E401122"/>
    <w:rsid w:val="5E6737F7"/>
    <w:rsid w:val="5E875C48"/>
    <w:rsid w:val="5EA92062"/>
    <w:rsid w:val="5ED66BCF"/>
    <w:rsid w:val="5F0674B4"/>
    <w:rsid w:val="5F19393C"/>
    <w:rsid w:val="5F2B2A77"/>
    <w:rsid w:val="5F487ACD"/>
    <w:rsid w:val="5F61293D"/>
    <w:rsid w:val="5F9A5E4E"/>
    <w:rsid w:val="5F9E6910"/>
    <w:rsid w:val="5FA84156"/>
    <w:rsid w:val="5FDF3861"/>
    <w:rsid w:val="5FE63CC0"/>
    <w:rsid w:val="60326087"/>
    <w:rsid w:val="60477D84"/>
    <w:rsid w:val="608A3B25"/>
    <w:rsid w:val="60B7455B"/>
    <w:rsid w:val="60D96503"/>
    <w:rsid w:val="60F11A9E"/>
    <w:rsid w:val="611E5006"/>
    <w:rsid w:val="612B4FB0"/>
    <w:rsid w:val="6131633F"/>
    <w:rsid w:val="619743F4"/>
    <w:rsid w:val="61E15FB7"/>
    <w:rsid w:val="61FB2917"/>
    <w:rsid w:val="62481098"/>
    <w:rsid w:val="62E6057E"/>
    <w:rsid w:val="62F15C73"/>
    <w:rsid w:val="62F6339C"/>
    <w:rsid w:val="630F445E"/>
    <w:rsid w:val="633A772C"/>
    <w:rsid w:val="63414F5F"/>
    <w:rsid w:val="6371070F"/>
    <w:rsid w:val="638B30A7"/>
    <w:rsid w:val="6399664D"/>
    <w:rsid w:val="639A01CB"/>
    <w:rsid w:val="63DD2D6D"/>
    <w:rsid w:val="63EA5D6C"/>
    <w:rsid w:val="64153CF6"/>
    <w:rsid w:val="641714C6"/>
    <w:rsid w:val="643D51A2"/>
    <w:rsid w:val="64632CB3"/>
    <w:rsid w:val="64654E7B"/>
    <w:rsid w:val="64B33C3A"/>
    <w:rsid w:val="64BD077B"/>
    <w:rsid w:val="65006754"/>
    <w:rsid w:val="654B1989"/>
    <w:rsid w:val="65530F79"/>
    <w:rsid w:val="65764C68"/>
    <w:rsid w:val="66240220"/>
    <w:rsid w:val="663743F7"/>
    <w:rsid w:val="66911D59"/>
    <w:rsid w:val="66AF718C"/>
    <w:rsid w:val="66B27F22"/>
    <w:rsid w:val="66DC6D4D"/>
    <w:rsid w:val="66F75934"/>
    <w:rsid w:val="672524A2"/>
    <w:rsid w:val="675E7762"/>
    <w:rsid w:val="67E1591F"/>
    <w:rsid w:val="67F473BF"/>
    <w:rsid w:val="67FF7197"/>
    <w:rsid w:val="68831B76"/>
    <w:rsid w:val="68BD39A9"/>
    <w:rsid w:val="68DC3034"/>
    <w:rsid w:val="68E048D2"/>
    <w:rsid w:val="68EA39A3"/>
    <w:rsid w:val="68F20AA9"/>
    <w:rsid w:val="69005A5E"/>
    <w:rsid w:val="69652A6D"/>
    <w:rsid w:val="69733998"/>
    <w:rsid w:val="697A2F79"/>
    <w:rsid w:val="69BB533F"/>
    <w:rsid w:val="69C35264"/>
    <w:rsid w:val="6A374FB7"/>
    <w:rsid w:val="6A673E60"/>
    <w:rsid w:val="6A835E5D"/>
    <w:rsid w:val="6AB73D58"/>
    <w:rsid w:val="6B0B7C00"/>
    <w:rsid w:val="6B0D3978"/>
    <w:rsid w:val="6B4E002A"/>
    <w:rsid w:val="6BBA3B00"/>
    <w:rsid w:val="6BDB4713"/>
    <w:rsid w:val="6C2F6C6F"/>
    <w:rsid w:val="6C556967"/>
    <w:rsid w:val="6C840CFC"/>
    <w:rsid w:val="6C841A18"/>
    <w:rsid w:val="6C962079"/>
    <w:rsid w:val="6C9C1458"/>
    <w:rsid w:val="6D0F1C2A"/>
    <w:rsid w:val="6D324EBD"/>
    <w:rsid w:val="6D704D5F"/>
    <w:rsid w:val="6D77332B"/>
    <w:rsid w:val="6D80560B"/>
    <w:rsid w:val="6D9143ED"/>
    <w:rsid w:val="6DC5048F"/>
    <w:rsid w:val="6DE44E65"/>
    <w:rsid w:val="6E1312A6"/>
    <w:rsid w:val="6E4678CD"/>
    <w:rsid w:val="6E8E4DD0"/>
    <w:rsid w:val="6E9F6FDD"/>
    <w:rsid w:val="6EBD796D"/>
    <w:rsid w:val="6EDD449B"/>
    <w:rsid w:val="6F137AA2"/>
    <w:rsid w:val="6F282B2F"/>
    <w:rsid w:val="6F68328B"/>
    <w:rsid w:val="6F7B2C0C"/>
    <w:rsid w:val="6F7E5201"/>
    <w:rsid w:val="6F9208F0"/>
    <w:rsid w:val="6FE4739E"/>
    <w:rsid w:val="70746976"/>
    <w:rsid w:val="70AE4501"/>
    <w:rsid w:val="70C525FF"/>
    <w:rsid w:val="70E40C58"/>
    <w:rsid w:val="7137174F"/>
    <w:rsid w:val="715C016D"/>
    <w:rsid w:val="71722787"/>
    <w:rsid w:val="717A508E"/>
    <w:rsid w:val="71970440"/>
    <w:rsid w:val="71CA4371"/>
    <w:rsid w:val="71EA67C2"/>
    <w:rsid w:val="72347A3D"/>
    <w:rsid w:val="72402885"/>
    <w:rsid w:val="725977AA"/>
    <w:rsid w:val="72710C91"/>
    <w:rsid w:val="727662A7"/>
    <w:rsid w:val="727A7B45"/>
    <w:rsid w:val="72972122"/>
    <w:rsid w:val="729A4D2A"/>
    <w:rsid w:val="729F75AC"/>
    <w:rsid w:val="72A36CA2"/>
    <w:rsid w:val="72AE77EF"/>
    <w:rsid w:val="72AF0639"/>
    <w:rsid w:val="72C62D8B"/>
    <w:rsid w:val="72D54D7C"/>
    <w:rsid w:val="730B69EF"/>
    <w:rsid w:val="73184F99"/>
    <w:rsid w:val="731C29AB"/>
    <w:rsid w:val="73522870"/>
    <w:rsid w:val="738549F4"/>
    <w:rsid w:val="73EB6821"/>
    <w:rsid w:val="7416564C"/>
    <w:rsid w:val="741B5358"/>
    <w:rsid w:val="74387CB8"/>
    <w:rsid w:val="74650381"/>
    <w:rsid w:val="74AF350A"/>
    <w:rsid w:val="74D53298"/>
    <w:rsid w:val="74EC0AA3"/>
    <w:rsid w:val="750951B1"/>
    <w:rsid w:val="7513602F"/>
    <w:rsid w:val="75265D63"/>
    <w:rsid w:val="75520687"/>
    <w:rsid w:val="75A153E9"/>
    <w:rsid w:val="75B275F6"/>
    <w:rsid w:val="75DC6C11"/>
    <w:rsid w:val="75E63744"/>
    <w:rsid w:val="763C15B6"/>
    <w:rsid w:val="76571F4C"/>
    <w:rsid w:val="76593F16"/>
    <w:rsid w:val="76D90BB3"/>
    <w:rsid w:val="773504DF"/>
    <w:rsid w:val="77726AA2"/>
    <w:rsid w:val="77894067"/>
    <w:rsid w:val="778F5BFD"/>
    <w:rsid w:val="779F004E"/>
    <w:rsid w:val="77F739E6"/>
    <w:rsid w:val="7819395D"/>
    <w:rsid w:val="78743289"/>
    <w:rsid w:val="78C923BA"/>
    <w:rsid w:val="78EC72C3"/>
    <w:rsid w:val="78FF0DA4"/>
    <w:rsid w:val="79492020"/>
    <w:rsid w:val="79517126"/>
    <w:rsid w:val="797352EE"/>
    <w:rsid w:val="799B6F0E"/>
    <w:rsid w:val="79C466FD"/>
    <w:rsid w:val="79D35D8D"/>
    <w:rsid w:val="79FF3026"/>
    <w:rsid w:val="7A3C73E9"/>
    <w:rsid w:val="7A804167"/>
    <w:rsid w:val="7AC2652D"/>
    <w:rsid w:val="7ADB6390"/>
    <w:rsid w:val="7AE85672"/>
    <w:rsid w:val="7B3B1E3C"/>
    <w:rsid w:val="7B712AAC"/>
    <w:rsid w:val="7B7470FC"/>
    <w:rsid w:val="7BE32320"/>
    <w:rsid w:val="7C1E3C37"/>
    <w:rsid w:val="7C417926"/>
    <w:rsid w:val="7C8D2B6B"/>
    <w:rsid w:val="7CF95B0B"/>
    <w:rsid w:val="7D202BA7"/>
    <w:rsid w:val="7D687D83"/>
    <w:rsid w:val="7D6C09D3"/>
    <w:rsid w:val="7D6E64F9"/>
    <w:rsid w:val="7DA86A23"/>
    <w:rsid w:val="7DD367B4"/>
    <w:rsid w:val="7E355268"/>
    <w:rsid w:val="7E3A287F"/>
    <w:rsid w:val="7E584AB3"/>
    <w:rsid w:val="7E710BD8"/>
    <w:rsid w:val="7E97382D"/>
    <w:rsid w:val="7E9F0934"/>
    <w:rsid w:val="7EFA5817"/>
    <w:rsid w:val="7F012039"/>
    <w:rsid w:val="7F186915"/>
    <w:rsid w:val="7F316E4B"/>
    <w:rsid w:val="7F3D0B25"/>
    <w:rsid w:val="7F55064C"/>
    <w:rsid w:val="7FBE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9F13B"/>
  <w14:defaultImageDpi w14:val="32767"/>
  <w15:docId w15:val="{948A8332-3874-46EF-9B75-9E5EE739D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center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autoRedefine/>
    <w:uiPriority w:val="9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6152\AppData\Roaming\kingsoft\office6\templates\download\7fb8a8fe-b312-4569-938c-635954fcb06f\&#24037;&#20316;&#21608;&#25253;&#27599;&#21608;&#22797;&#30424;&#3492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工作周报每周复盘表.docx</Template>
  <TotalTime>24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沙院洁</dc:creator>
  <cp:lastModifiedBy>鑫 陈</cp:lastModifiedBy>
  <cp:revision>57</cp:revision>
  <dcterms:created xsi:type="dcterms:W3CDTF">2021-11-20T03:28:00Z</dcterms:created>
  <dcterms:modified xsi:type="dcterms:W3CDTF">2024-01-26T11:50:00Z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KSOTemplateUUID">
    <vt:lpwstr>v1.0_mb_pzbcQgEbNaiQAf4HVv7Mvw==</vt:lpwstr>
  </property>
  <property fmtid="{D5CDD505-2E9C-101B-9397-08002B2CF9AE}" pid="4" name="ICV">
    <vt:lpwstr>CCE2D285C0054326ABD6CB79B4CCF085_13</vt:lpwstr>
  </property>
  <property fmtid="{D5CDD505-2E9C-101B-9397-08002B2CF9AE}" pid="5" name="commondata">
    <vt:lpwstr>eyJjb3VudCI6MSwiaGRpZCI6IjcwNjNhYmYzNzdkODkyYzRkZGNjOTZiMDFhNjhiODc0IiwidXNlckNvdW50IjoxfQ==</vt:lpwstr>
  </property>
</Properties>
</file>