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1492"/>
        <w:tblW w:w="0" w:type="auto"/>
        <w:tblLook w:val="04A0" w:firstRow="1" w:lastRow="0" w:firstColumn="1" w:lastColumn="0" w:noHBand="0" w:noVBand="1"/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 w:rsidR="00DC46E6" w14:paraId="2E5725D3" w14:textId="77777777">
        <w:trPr>
          <w:trHeight w:val="614"/>
        </w:trPr>
        <w:tc>
          <w:tcPr>
            <w:tcW w:w="3342" w:type="dxa"/>
            <w:vAlign w:val="center"/>
          </w:tcPr>
          <w:p w14:paraId="669CFBD6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汇报人：陈鑫</w:t>
            </w:r>
          </w:p>
        </w:tc>
        <w:tc>
          <w:tcPr>
            <w:tcW w:w="3343" w:type="dxa"/>
            <w:gridSpan w:val="3"/>
            <w:vAlign w:val="center"/>
          </w:tcPr>
          <w:p w14:paraId="2F762BBE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部门：研发部</w:t>
            </w:r>
          </w:p>
        </w:tc>
        <w:tc>
          <w:tcPr>
            <w:tcW w:w="3343" w:type="dxa"/>
            <w:gridSpan w:val="3"/>
            <w:vAlign w:val="center"/>
          </w:tcPr>
          <w:p w14:paraId="6378DA2F" w14:textId="449A6B16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时间：2023.09.</w:t>
            </w:r>
            <w:r w:rsidR="00E758F1">
              <w:rPr>
                <w:rFonts w:ascii="思源黑体 CN Medium" w:eastAsia="思源黑体 CN Medium" w:hAnsi="思源黑体 CN Medium"/>
              </w:rPr>
              <w:t>27</w:t>
            </w:r>
          </w:p>
        </w:tc>
      </w:tr>
      <w:tr w:rsidR="00DC46E6" w14:paraId="67729CD7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6052E6F1" w14:textId="77777777" w:rsidR="00DC46E6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本周工作总结</w:t>
            </w:r>
          </w:p>
        </w:tc>
      </w:tr>
      <w:tr w:rsidR="00DC46E6" w14:paraId="4BB63F5B" w14:textId="77777777">
        <w:trPr>
          <w:trHeight w:val="480"/>
        </w:trPr>
        <w:tc>
          <w:tcPr>
            <w:tcW w:w="4106" w:type="dxa"/>
            <w:gridSpan w:val="2"/>
            <w:vAlign w:val="center"/>
          </w:tcPr>
          <w:p w14:paraId="32F7D686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0" w:type="dxa"/>
            <w:vAlign w:val="center"/>
          </w:tcPr>
          <w:p w14:paraId="68ED942A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 w14:paraId="7D5A0604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0" w:type="dxa"/>
            <w:vAlign w:val="center"/>
          </w:tcPr>
          <w:p w14:paraId="01A5C3D7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完成度</w:t>
            </w:r>
          </w:p>
        </w:tc>
        <w:tc>
          <w:tcPr>
            <w:tcW w:w="1481" w:type="dxa"/>
            <w:vAlign w:val="center"/>
          </w:tcPr>
          <w:p w14:paraId="4F56B04C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未完成原因</w:t>
            </w:r>
          </w:p>
        </w:tc>
      </w:tr>
      <w:tr w:rsidR="00DC46E6" w14:paraId="03CA29F4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29A97302" w14:textId="400FD9A1" w:rsidR="00DC46E6" w:rsidRDefault="005A17D7">
            <w:pPr>
              <w:jc w:val="left"/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Cambria" w:eastAsia="思源黑体 CN Medium" w:hAnsi="Cambria" w:hint="eastAsia"/>
                <w:bCs/>
                <w:szCs w:val="21"/>
              </w:rPr>
              <w:t>检查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并优化C端已开发的简历模块功能，</w:t>
            </w:r>
            <w:r w:rsidR="00E758F1">
              <w:rPr>
                <w:rFonts w:ascii="思源黑体 CN Medium" w:eastAsia="思源黑体 CN Medium" w:hAnsi="思源黑体 CN Medium" w:hint="eastAsia"/>
              </w:rPr>
              <w:t>编辑他人简历功能开发</w:t>
            </w:r>
          </w:p>
        </w:tc>
        <w:tc>
          <w:tcPr>
            <w:tcW w:w="1480" w:type="dxa"/>
            <w:vAlign w:val="center"/>
          </w:tcPr>
          <w:p w14:paraId="64ADCB3F" w14:textId="54C22E42" w:rsidR="00DC46E6" w:rsidRPr="00E758F1" w:rsidRDefault="00000000">
            <w:pPr>
              <w:tabs>
                <w:tab w:val="left" w:pos="462"/>
              </w:tabs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09.</w:t>
            </w:r>
            <w:r w:rsidR="00E758F1">
              <w:rPr>
                <w:rFonts w:ascii="思源黑体 CN Medium" w:eastAsia="思源黑体 CN Medium" w:hAnsi="思源黑体 CN Medium"/>
              </w:rPr>
              <w:t>2</w:t>
            </w:r>
            <w:r w:rsidR="00E758F1">
              <w:rPr>
                <w:rFonts w:ascii="Cambria" w:eastAsia="思源黑体 CN Medium" w:hAnsi="Cambria"/>
              </w:rPr>
              <w:t>6</w:t>
            </w:r>
          </w:p>
        </w:tc>
        <w:tc>
          <w:tcPr>
            <w:tcW w:w="1481" w:type="dxa"/>
            <w:gridSpan w:val="2"/>
            <w:vAlign w:val="center"/>
          </w:tcPr>
          <w:p w14:paraId="7A5B2093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14FDAECD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6327AAA3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1EC4CE6C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7DB816FB" w14:textId="2A9F470C" w:rsidR="00DC46E6" w:rsidRPr="00E758F1" w:rsidRDefault="00E758F1">
            <w:pPr>
              <w:jc w:val="left"/>
              <w:rPr>
                <w:rFonts w:ascii="Cambria" w:eastAsia="思源黑体 CN Medium" w:hAnsi="Cambria" w:hint="eastAsia"/>
              </w:rPr>
            </w:pPr>
            <w:r>
              <w:rPr>
                <w:rFonts w:ascii="Cambria" w:eastAsia="思源黑体 CN Medium" w:hAnsi="Cambria" w:hint="eastAsia"/>
              </w:rPr>
              <w:t>C</w:t>
            </w:r>
            <w:r>
              <w:rPr>
                <w:rFonts w:ascii="宋体" w:eastAsia="宋体" w:hAnsi="宋体" w:cs="宋体" w:hint="eastAsia"/>
              </w:rPr>
              <w:t>端账户安全，获取邮箱动态码，获取手机验证码添加loading状态避免重复发送</w:t>
            </w:r>
          </w:p>
        </w:tc>
        <w:tc>
          <w:tcPr>
            <w:tcW w:w="1480" w:type="dxa"/>
            <w:vAlign w:val="center"/>
          </w:tcPr>
          <w:p w14:paraId="1A5694DF" w14:textId="262729E6" w:rsidR="00DC46E6" w:rsidRPr="00E758F1" w:rsidRDefault="00E758F1">
            <w:pPr>
              <w:ind w:firstLineChars="100" w:firstLine="210"/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0</w:t>
            </w:r>
            <w:r>
              <w:rPr>
                <w:rFonts w:ascii="思源黑体 CN Medium" w:eastAsia="思源黑体 CN Medium" w:hAnsi="思源黑体 CN Medium"/>
              </w:rPr>
              <w:t>9.2</w:t>
            </w:r>
            <w:r>
              <w:rPr>
                <w:rFonts w:ascii="Cambria" w:eastAsia="思源黑体 CN Medium" w:hAnsi="Cambria"/>
              </w:rPr>
              <w:t>6</w:t>
            </w:r>
          </w:p>
        </w:tc>
        <w:tc>
          <w:tcPr>
            <w:tcW w:w="1481" w:type="dxa"/>
            <w:gridSpan w:val="2"/>
            <w:vAlign w:val="center"/>
          </w:tcPr>
          <w:p w14:paraId="0699E1E4" w14:textId="477F1B1F" w:rsidR="00DC46E6" w:rsidRDefault="00E758F1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587BA81E" w14:textId="3882FFB6" w:rsidR="00DC46E6" w:rsidRDefault="00E758F1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</w:t>
            </w:r>
            <w:r>
              <w:rPr>
                <w:rFonts w:ascii="思源黑体 CN Medium" w:eastAsia="思源黑体 CN Medium" w:hAnsi="思源黑体 CN Medium"/>
              </w:rPr>
              <w:t>00%</w:t>
            </w:r>
          </w:p>
        </w:tc>
        <w:tc>
          <w:tcPr>
            <w:tcW w:w="1481" w:type="dxa"/>
            <w:vAlign w:val="center"/>
          </w:tcPr>
          <w:p w14:paraId="1AED5AE5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1B956051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7F2FC6CB" w14:textId="1D63E5FC" w:rsidR="00DC46E6" w:rsidRDefault="00E758F1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优化</w:t>
            </w:r>
            <w:r>
              <w:rPr>
                <w:rFonts w:ascii="Cambria" w:eastAsia="思源黑体 CN Medium" w:hAnsi="Cambria" w:hint="eastAsia"/>
              </w:rPr>
              <w:t>B</w:t>
            </w:r>
            <w:r>
              <w:rPr>
                <w:rFonts w:ascii="宋体" w:eastAsia="宋体" w:hAnsi="宋体" w:cs="宋体" w:hint="eastAsia"/>
              </w:rPr>
              <w:t>端职位中心编辑功能，处理用户手动修改路由参数导致的问题</w:t>
            </w:r>
          </w:p>
        </w:tc>
        <w:tc>
          <w:tcPr>
            <w:tcW w:w="1480" w:type="dxa"/>
            <w:vAlign w:val="center"/>
          </w:tcPr>
          <w:p w14:paraId="66EA5779" w14:textId="5C4BA7A1" w:rsidR="00DC46E6" w:rsidRPr="00E758F1" w:rsidRDefault="00E758F1">
            <w:pPr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/>
              </w:rPr>
              <w:t xml:space="preserve"> </w:t>
            </w:r>
            <w:r>
              <w:rPr>
                <w:rFonts w:ascii="思源黑体 CN Medium" w:eastAsia="思源黑体 CN Medium" w:hAnsi="思源黑体 CN Medium" w:hint="eastAsia"/>
              </w:rPr>
              <w:t>0</w:t>
            </w:r>
            <w:r>
              <w:rPr>
                <w:rFonts w:ascii="思源黑体 CN Medium" w:eastAsia="思源黑体 CN Medium" w:hAnsi="思源黑体 CN Medium"/>
              </w:rPr>
              <w:t>9.2</w:t>
            </w:r>
            <w:r w:rsidR="005A17D7">
              <w:rPr>
                <w:rFonts w:ascii="思源黑体 CN Medium" w:eastAsia="思源黑体 CN Medium" w:hAnsi="思源黑体 CN Medium"/>
              </w:rPr>
              <w:t>7</w:t>
            </w:r>
          </w:p>
        </w:tc>
        <w:tc>
          <w:tcPr>
            <w:tcW w:w="1481" w:type="dxa"/>
            <w:gridSpan w:val="2"/>
            <w:vAlign w:val="center"/>
          </w:tcPr>
          <w:p w14:paraId="472AB55E" w14:textId="36677E8B" w:rsidR="00DC46E6" w:rsidRDefault="00E758F1" w:rsidP="00E758F1">
            <w:pPr>
              <w:ind w:firstLineChars="200" w:firstLine="420"/>
              <w:jc w:val="both"/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4C7CAD04" w14:textId="7FE0AECA" w:rsidR="00DC46E6" w:rsidRDefault="00E758F1" w:rsidP="00E758F1">
            <w:pPr>
              <w:ind w:firstLineChars="200" w:firstLine="420"/>
              <w:jc w:val="both"/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1</w:t>
            </w:r>
            <w:r>
              <w:rPr>
                <w:rFonts w:ascii="思源黑体 CN Medium" w:eastAsia="思源黑体 CN Medium" w:hAnsi="思源黑体 CN Medium"/>
              </w:rPr>
              <w:t>00%</w:t>
            </w:r>
          </w:p>
        </w:tc>
        <w:tc>
          <w:tcPr>
            <w:tcW w:w="1481" w:type="dxa"/>
            <w:vAlign w:val="center"/>
          </w:tcPr>
          <w:p w14:paraId="6606526F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5D84F840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4C9CBDCB" w14:textId="496E0934" w:rsidR="00DC46E6" w:rsidRPr="00E758F1" w:rsidRDefault="00DC46E6">
            <w:pPr>
              <w:jc w:val="left"/>
              <w:rPr>
                <w:rFonts w:ascii="Cambria" w:eastAsia="思源黑体 CN Medium" w:hAnsi="Cambria" w:hint="eastAsia"/>
              </w:rPr>
            </w:pPr>
          </w:p>
        </w:tc>
        <w:tc>
          <w:tcPr>
            <w:tcW w:w="1480" w:type="dxa"/>
            <w:vAlign w:val="center"/>
          </w:tcPr>
          <w:p w14:paraId="342A01B1" w14:textId="3EE49D90" w:rsidR="00DC46E6" w:rsidRPr="00E758F1" w:rsidRDefault="00DC46E6">
            <w:pPr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A8FC130" w14:textId="0A85616F" w:rsidR="00DC46E6" w:rsidRDefault="00E758F1" w:rsidP="00E758F1">
            <w:pPr>
              <w:ind w:firstLineChars="200" w:firstLine="420"/>
              <w:jc w:val="both"/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07F318C5" w14:textId="376F1AC8" w:rsidR="00DC46E6" w:rsidRDefault="00E758F1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</w:t>
            </w:r>
            <w:r>
              <w:rPr>
                <w:rFonts w:ascii="思源黑体 CN Medium" w:eastAsia="思源黑体 CN Medium" w:hAnsi="思源黑体 CN Medium"/>
              </w:rPr>
              <w:t>00%</w:t>
            </w:r>
          </w:p>
        </w:tc>
        <w:tc>
          <w:tcPr>
            <w:tcW w:w="1481" w:type="dxa"/>
            <w:vAlign w:val="center"/>
          </w:tcPr>
          <w:p w14:paraId="1409F83D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6CCA9AF7" w14:textId="77777777">
        <w:trPr>
          <w:trHeight w:val="1989"/>
        </w:trPr>
        <w:tc>
          <w:tcPr>
            <w:tcW w:w="10028" w:type="dxa"/>
            <w:gridSpan w:val="7"/>
          </w:tcPr>
          <w:p w14:paraId="5134A303" w14:textId="77777777" w:rsidR="00DC46E6" w:rsidRDefault="00000000">
            <w:pPr>
              <w:jc w:val="left"/>
              <w:rPr>
                <w:rFonts w:ascii="思源黑体 CN Medium" w:eastAsia="思源黑体 CN Medium" w:hAnsi="思源黑体 CN Medium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本周总结：</w:t>
            </w:r>
          </w:p>
          <w:p w14:paraId="6A62FC8E" w14:textId="044842B7" w:rsidR="00E758F1" w:rsidRPr="00E758F1" w:rsidRDefault="00E758F1" w:rsidP="00E758F1">
            <w:pPr>
              <w:numPr>
                <w:ilvl w:val="0"/>
                <w:numId w:val="1"/>
              </w:numPr>
              <w:jc w:val="left"/>
              <w:rPr>
                <w:rFonts w:ascii="思源黑体 CN Medium" w:eastAsia="思源黑体 CN Medium" w:hAnsi="思源黑体 CN Medium"/>
                <w:bCs/>
                <w:szCs w:val="21"/>
              </w:rPr>
            </w:pPr>
            <w:r>
              <w:rPr>
                <w:rFonts w:ascii="Cambria" w:eastAsia="思源黑体 CN Medium" w:hAnsi="Cambria" w:hint="eastAsia"/>
                <w:bCs/>
                <w:szCs w:val="21"/>
              </w:rPr>
              <w:t>检查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并优化C端已开发的简历模块功能，开发</w:t>
            </w:r>
            <w:r>
              <w:rPr>
                <w:rFonts w:ascii="思源黑体 CN Medium" w:eastAsia="思源黑体 CN Medium" w:hAnsi="思源黑体 CN Medium" w:hint="eastAsia"/>
              </w:rPr>
              <w:t>编辑他人简历功能</w:t>
            </w:r>
          </w:p>
          <w:p w14:paraId="0CCEF402" w14:textId="77777777" w:rsidR="00D22556" w:rsidRPr="00D22556" w:rsidRDefault="00D22556" w:rsidP="00E758F1">
            <w:pPr>
              <w:numPr>
                <w:ilvl w:val="0"/>
                <w:numId w:val="1"/>
              </w:numPr>
              <w:jc w:val="left"/>
              <w:rPr>
                <w:rFonts w:ascii="思源黑体 CN Medium" w:eastAsia="思源黑体 CN Medium" w:hAnsi="思源黑体 CN Medium"/>
                <w:bCs/>
                <w:szCs w:val="21"/>
              </w:rPr>
            </w:pPr>
            <w:r>
              <w:rPr>
                <w:rFonts w:ascii="Cambria" w:eastAsia="思源黑体 CN Medium" w:hAnsi="Cambria" w:hint="eastAsia"/>
              </w:rPr>
              <w:t>C</w:t>
            </w:r>
            <w:r>
              <w:rPr>
                <w:rFonts w:ascii="宋体" w:eastAsia="宋体" w:hAnsi="宋体" w:cs="宋体" w:hint="eastAsia"/>
              </w:rPr>
              <w:t>端账户安全，获取邮箱动态码，获取手机验证码添加loading状态避免重复发送</w:t>
            </w:r>
          </w:p>
          <w:p w14:paraId="5BE85D54" w14:textId="1E85C478" w:rsidR="00E758F1" w:rsidRPr="00E758F1" w:rsidRDefault="00E758F1" w:rsidP="00E758F1">
            <w:pPr>
              <w:numPr>
                <w:ilvl w:val="0"/>
                <w:numId w:val="1"/>
              </w:numPr>
              <w:jc w:val="left"/>
              <w:rPr>
                <w:rFonts w:ascii="思源黑体 CN Medium" w:eastAsia="思源黑体 CN Medium" w:hAnsi="思源黑体 CN Medium" w:hint="eastAsia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</w:rPr>
              <w:t>优化</w:t>
            </w:r>
            <w:r>
              <w:rPr>
                <w:rFonts w:ascii="Cambria" w:eastAsia="思源黑体 CN Medium" w:hAnsi="Cambria" w:hint="eastAsia"/>
              </w:rPr>
              <w:t>B</w:t>
            </w:r>
            <w:r>
              <w:rPr>
                <w:rFonts w:ascii="宋体" w:eastAsia="宋体" w:hAnsi="宋体" w:cs="宋体" w:hint="eastAsia"/>
              </w:rPr>
              <w:t>端职位中心编辑功能，处理用户手动修改路由参数导致的问题</w:t>
            </w:r>
          </w:p>
          <w:p w14:paraId="5B267104" w14:textId="6262E707" w:rsidR="00E758F1" w:rsidRPr="00E758F1" w:rsidRDefault="00E758F1" w:rsidP="00E758F1">
            <w:pPr>
              <w:ind w:left="315"/>
              <w:jc w:val="left"/>
              <w:rPr>
                <w:rFonts w:ascii="思源黑体 CN Medium" w:eastAsia="思源黑体 CN Medium" w:hAnsi="思源黑体 CN Medium" w:hint="eastAsia"/>
                <w:bCs/>
                <w:szCs w:val="21"/>
              </w:rPr>
            </w:pPr>
          </w:p>
        </w:tc>
      </w:tr>
      <w:tr w:rsidR="00DC46E6" w14:paraId="4A6AE7FC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33A7E0E1" w14:textId="77777777" w:rsidR="00DC46E6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下周工作安排</w:t>
            </w:r>
          </w:p>
        </w:tc>
      </w:tr>
      <w:tr w:rsidR="00DC46E6" w14:paraId="62AF4F4B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02529CFF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 w14:paraId="365D8C13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计划完成时间</w:t>
            </w:r>
          </w:p>
        </w:tc>
        <w:tc>
          <w:tcPr>
            <w:tcW w:w="1480" w:type="dxa"/>
            <w:vAlign w:val="center"/>
          </w:tcPr>
          <w:p w14:paraId="3DD3798A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1" w:type="dxa"/>
            <w:vAlign w:val="center"/>
          </w:tcPr>
          <w:p w14:paraId="74EA7C4B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2886A28B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7A81C86F" w14:textId="731A1991" w:rsidR="00DC46E6" w:rsidRPr="00E758F1" w:rsidRDefault="00E758F1">
            <w:pPr>
              <w:tabs>
                <w:tab w:val="left" w:pos="1551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/>
              </w:rPr>
              <w:t>C</w:t>
            </w:r>
            <w:r>
              <w:rPr>
                <w:rFonts w:ascii="宋体" w:eastAsia="宋体" w:hAnsi="宋体" w:cs="宋体" w:hint="eastAsia"/>
              </w:rPr>
              <w:t>端新建编辑个人简历，编辑他人简历</w:t>
            </w:r>
            <w:proofErr w:type="gramStart"/>
            <w:r>
              <w:rPr>
                <w:rFonts w:ascii="宋体" w:eastAsia="宋体" w:hAnsi="宋体" w:cs="宋体" w:hint="eastAsia"/>
              </w:rPr>
              <w:t>功能提测</w:t>
            </w:r>
            <w:proofErr w:type="gramEnd"/>
          </w:p>
        </w:tc>
        <w:tc>
          <w:tcPr>
            <w:tcW w:w="1481" w:type="dxa"/>
            <w:gridSpan w:val="2"/>
            <w:vAlign w:val="center"/>
          </w:tcPr>
          <w:p w14:paraId="5FF34282" w14:textId="21011C6D" w:rsidR="00DC46E6" w:rsidRDefault="00E758F1">
            <w:pPr>
              <w:tabs>
                <w:tab w:val="left" w:pos="583"/>
              </w:tabs>
              <w:ind w:firstLineChars="200" w:firstLine="42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/>
              </w:rPr>
              <w:t>10.13</w:t>
            </w:r>
          </w:p>
        </w:tc>
        <w:tc>
          <w:tcPr>
            <w:tcW w:w="1480" w:type="dxa"/>
            <w:vAlign w:val="center"/>
          </w:tcPr>
          <w:p w14:paraId="124B5C8E" w14:textId="77777777" w:rsidR="00DC46E6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702A7991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26AA567B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50167381" w14:textId="5AFD81A3" w:rsidR="00DC46E6" w:rsidRPr="00E758F1" w:rsidRDefault="00E758F1">
            <w:pPr>
              <w:jc w:val="left"/>
              <w:rPr>
                <w:rFonts w:ascii="Cambria" w:eastAsia="思源黑体 CN Medium" w:hAnsi="Cambria" w:hint="eastAsia"/>
              </w:rPr>
            </w:pPr>
            <w:r>
              <w:rPr>
                <w:rFonts w:ascii="思源黑体 CN Medium" w:eastAsia="思源黑体 CN Medium" w:hAnsi="思源黑体 CN Medium"/>
              </w:rPr>
              <w:t>上</w:t>
            </w:r>
            <w:proofErr w:type="gramStart"/>
            <w:r>
              <w:rPr>
                <w:rFonts w:ascii="思源黑体 CN Medium" w:eastAsia="思源黑体 CN Medium" w:hAnsi="思源黑体 CN Medium"/>
              </w:rPr>
              <w:t>传个人</w:t>
            </w:r>
            <w:proofErr w:type="gramEnd"/>
            <w:r>
              <w:rPr>
                <w:rFonts w:ascii="Cambria" w:eastAsia="思源黑体 CN Medium" w:hAnsi="Cambria" w:hint="eastAsia"/>
              </w:rPr>
              <w:t>/</w:t>
            </w:r>
            <w:r>
              <w:rPr>
                <w:rFonts w:ascii="Cambria" w:eastAsia="思源黑体 CN Medium" w:hAnsi="Cambria"/>
              </w:rPr>
              <w:t>他人简历功能开发</w:t>
            </w:r>
          </w:p>
        </w:tc>
        <w:tc>
          <w:tcPr>
            <w:tcW w:w="1481" w:type="dxa"/>
            <w:gridSpan w:val="2"/>
            <w:vAlign w:val="center"/>
          </w:tcPr>
          <w:p w14:paraId="085A00DF" w14:textId="45B6C2FC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 w:rsidR="00E758F1">
              <w:rPr>
                <w:rFonts w:ascii="思源黑体 CN Medium" w:eastAsia="思源黑体 CN Medium" w:hAnsi="思源黑体 CN Medium"/>
              </w:rPr>
              <w:t>10.13</w:t>
            </w:r>
          </w:p>
        </w:tc>
        <w:tc>
          <w:tcPr>
            <w:tcW w:w="1480" w:type="dxa"/>
            <w:vAlign w:val="center"/>
          </w:tcPr>
          <w:p w14:paraId="7FE018CA" w14:textId="77777777" w:rsidR="00DC46E6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5323FCE9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7AA6DA34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6FC46C5F" w14:textId="77777777" w:rsidR="00DC46E6" w:rsidRDefault="00DC46E6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5D7E617C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546EBE51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37881553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C46E6" w14:paraId="507E8968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6E0E00E9" w14:textId="77777777" w:rsidR="00DC46E6" w:rsidRDefault="00DC46E6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A45ECF2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579FD4F5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29B99B10" w14:textId="77777777" w:rsidR="00DC46E6" w:rsidRDefault="00DC46E6">
            <w:pPr>
              <w:rPr>
                <w:rFonts w:ascii="思源黑体 CN Medium" w:eastAsia="思源黑体 CN Medium" w:hAnsi="思源黑体 CN Medium"/>
              </w:rPr>
            </w:pPr>
          </w:p>
        </w:tc>
      </w:tr>
    </w:tbl>
    <w:p w14:paraId="216A3765" w14:textId="77777777" w:rsidR="00DC46E6" w:rsidRDefault="00DC46E6">
      <w:pPr>
        <w:jc w:val="both"/>
      </w:pPr>
    </w:p>
    <w:sectPr w:rsidR="00DC46E6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Medium">
    <w:altName w:val="黑体"/>
    <w:charset w:val="86"/>
    <w:family w:val="swiss"/>
    <w:pitch w:val="default"/>
    <w:sig w:usb0="00000000" w:usb1="00000000" w:usb2="00000016" w:usb3="00000000" w:csb0="00060107" w:csb1="00000000"/>
    <w:embedRegular r:id="rId1" w:subsetted="1" w:fontKey="{3F83151F-031A-4F88-A9AE-563BCF6562EB}"/>
  </w:font>
  <w:font w:name="思源黑体 CN Bold">
    <w:altName w:val="黑体"/>
    <w:charset w:val="86"/>
    <w:family w:val="swiss"/>
    <w:pitch w:val="default"/>
    <w:sig w:usb0="00000000" w:usb1="00000000" w:usb2="00000016" w:usb3="00000000" w:csb0="60060107" w:csb1="00000000"/>
    <w:embedRegular r:id="rId2" w:fontKey="{14663DE7-E950-47B9-9E2B-47F99125CD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9F783A8-7904-4969-9805-BC3AA1CDD5F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CD5E5B2"/>
    <w:multiLevelType w:val="singleLevel"/>
    <w:tmpl w:val="CCD5E5B2"/>
    <w:lvl w:ilvl="0">
      <w:start w:val="1"/>
      <w:numFmt w:val="decimal"/>
      <w:suff w:val="nothing"/>
      <w:lvlText w:val="%1，"/>
      <w:lvlJc w:val="left"/>
    </w:lvl>
  </w:abstractNum>
  <w:abstractNum w:abstractNumId="1" w15:restartNumberingAfterBreak="0">
    <w:nsid w:val="58237B37"/>
    <w:multiLevelType w:val="hybridMultilevel"/>
    <w:tmpl w:val="DAA467D8"/>
    <w:lvl w:ilvl="0" w:tplc="5CA46854">
      <w:start w:val="1"/>
      <w:numFmt w:val="decimal"/>
      <w:lvlText w:val="（%1）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5" w:hanging="440"/>
      </w:pPr>
    </w:lvl>
    <w:lvl w:ilvl="2" w:tplc="0409001B" w:tentative="1">
      <w:start w:val="1"/>
      <w:numFmt w:val="lowerRoman"/>
      <w:lvlText w:val="%3."/>
      <w:lvlJc w:val="righ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9" w:tentative="1">
      <w:start w:val="1"/>
      <w:numFmt w:val="lowerLetter"/>
      <w:lvlText w:val="%5)"/>
      <w:lvlJc w:val="left"/>
      <w:pPr>
        <w:ind w:left="2515" w:hanging="440"/>
      </w:pPr>
    </w:lvl>
    <w:lvl w:ilvl="5" w:tplc="0409001B" w:tentative="1">
      <w:start w:val="1"/>
      <w:numFmt w:val="lowerRoman"/>
      <w:lvlText w:val="%6."/>
      <w:lvlJc w:val="righ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9" w:tentative="1">
      <w:start w:val="1"/>
      <w:numFmt w:val="lowerLetter"/>
      <w:lvlText w:val="%8)"/>
      <w:lvlJc w:val="left"/>
      <w:pPr>
        <w:ind w:left="3835" w:hanging="440"/>
      </w:pPr>
    </w:lvl>
    <w:lvl w:ilvl="8" w:tplc="0409001B" w:tentative="1">
      <w:start w:val="1"/>
      <w:numFmt w:val="lowerRoman"/>
      <w:lvlText w:val="%9."/>
      <w:lvlJc w:val="right"/>
      <w:pPr>
        <w:ind w:left="4275" w:hanging="440"/>
      </w:pPr>
    </w:lvl>
  </w:abstractNum>
  <w:abstractNum w:abstractNumId="2" w15:restartNumberingAfterBreak="0">
    <w:nsid w:val="5B6A4B8F"/>
    <w:multiLevelType w:val="hybridMultilevel"/>
    <w:tmpl w:val="57FE13F4"/>
    <w:lvl w:ilvl="0" w:tplc="DBCEF6F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30869895">
    <w:abstractNumId w:val="0"/>
  </w:num>
  <w:num w:numId="2" w16cid:durableId="451703743">
    <w:abstractNumId w:val="1"/>
  </w:num>
  <w:num w:numId="3" w16cid:durableId="2032149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MTUxLCJoZGlkIjoiNzA2M2FiZjM3N2Q4OTJjNGRkY2M5NmIwMWE2OGI4NzQiLCJ1c2VyQ291bnQiOjEwOH0="/>
  </w:docVars>
  <w:rsids>
    <w:rsidRoot w:val="6C556967"/>
    <w:rsid w:val="00020401"/>
    <w:rsid w:val="001570FF"/>
    <w:rsid w:val="00213CF6"/>
    <w:rsid w:val="00326301"/>
    <w:rsid w:val="00422B46"/>
    <w:rsid w:val="005A17D7"/>
    <w:rsid w:val="00686E4D"/>
    <w:rsid w:val="00900BDC"/>
    <w:rsid w:val="00C7250D"/>
    <w:rsid w:val="00D22556"/>
    <w:rsid w:val="00D401E1"/>
    <w:rsid w:val="00DC46E6"/>
    <w:rsid w:val="00E31FFF"/>
    <w:rsid w:val="00E758F1"/>
    <w:rsid w:val="012D6408"/>
    <w:rsid w:val="01E50D53"/>
    <w:rsid w:val="01E66FA5"/>
    <w:rsid w:val="03212F73"/>
    <w:rsid w:val="03667C72"/>
    <w:rsid w:val="03D35307"/>
    <w:rsid w:val="04785EAF"/>
    <w:rsid w:val="047F07A6"/>
    <w:rsid w:val="04B35139"/>
    <w:rsid w:val="05104339"/>
    <w:rsid w:val="05600E1D"/>
    <w:rsid w:val="075A189C"/>
    <w:rsid w:val="08B60D54"/>
    <w:rsid w:val="08C545A5"/>
    <w:rsid w:val="08C64BA3"/>
    <w:rsid w:val="08F91A6D"/>
    <w:rsid w:val="092263E9"/>
    <w:rsid w:val="09246605"/>
    <w:rsid w:val="09B039F5"/>
    <w:rsid w:val="09C120A6"/>
    <w:rsid w:val="09C53944"/>
    <w:rsid w:val="09D94504"/>
    <w:rsid w:val="09DB561A"/>
    <w:rsid w:val="09F96779"/>
    <w:rsid w:val="0A204E37"/>
    <w:rsid w:val="0A212BC0"/>
    <w:rsid w:val="0A4F76B2"/>
    <w:rsid w:val="0A5922DF"/>
    <w:rsid w:val="0A825391"/>
    <w:rsid w:val="0A84659B"/>
    <w:rsid w:val="0A9D58CD"/>
    <w:rsid w:val="0AC05EBA"/>
    <w:rsid w:val="0AC459AA"/>
    <w:rsid w:val="0B52745A"/>
    <w:rsid w:val="0B5A4560"/>
    <w:rsid w:val="0C981959"/>
    <w:rsid w:val="0C9D4705"/>
    <w:rsid w:val="0CA37841"/>
    <w:rsid w:val="0DBC70FE"/>
    <w:rsid w:val="0DC14423"/>
    <w:rsid w:val="0DD8176C"/>
    <w:rsid w:val="0DF50570"/>
    <w:rsid w:val="0E3A41D5"/>
    <w:rsid w:val="0E4F50AC"/>
    <w:rsid w:val="0EB67609"/>
    <w:rsid w:val="0EE859DF"/>
    <w:rsid w:val="0F20161D"/>
    <w:rsid w:val="0F783207"/>
    <w:rsid w:val="10EA69CE"/>
    <w:rsid w:val="11AC0257"/>
    <w:rsid w:val="11ED1C8A"/>
    <w:rsid w:val="12371157"/>
    <w:rsid w:val="12EE7A71"/>
    <w:rsid w:val="13092E1C"/>
    <w:rsid w:val="13BE16B0"/>
    <w:rsid w:val="14B25A83"/>
    <w:rsid w:val="14C447F8"/>
    <w:rsid w:val="14CB29C3"/>
    <w:rsid w:val="15D373E9"/>
    <w:rsid w:val="15F15AC1"/>
    <w:rsid w:val="162D4D4B"/>
    <w:rsid w:val="16442095"/>
    <w:rsid w:val="16612C47"/>
    <w:rsid w:val="16832BBD"/>
    <w:rsid w:val="17681DB3"/>
    <w:rsid w:val="177959F0"/>
    <w:rsid w:val="178F57B9"/>
    <w:rsid w:val="17A032FB"/>
    <w:rsid w:val="17A728DB"/>
    <w:rsid w:val="17B60D70"/>
    <w:rsid w:val="17E53404"/>
    <w:rsid w:val="180A4C18"/>
    <w:rsid w:val="1869193F"/>
    <w:rsid w:val="18AD59C7"/>
    <w:rsid w:val="18BE612E"/>
    <w:rsid w:val="18CE1F3C"/>
    <w:rsid w:val="19522EF0"/>
    <w:rsid w:val="19566367"/>
    <w:rsid w:val="195720DF"/>
    <w:rsid w:val="19CA2EC3"/>
    <w:rsid w:val="1A197394"/>
    <w:rsid w:val="1A495ECC"/>
    <w:rsid w:val="1AB53561"/>
    <w:rsid w:val="1ACE4623"/>
    <w:rsid w:val="1AEB6F83"/>
    <w:rsid w:val="1B0E67CD"/>
    <w:rsid w:val="1B9B1E6F"/>
    <w:rsid w:val="1C3D380E"/>
    <w:rsid w:val="1C8054A9"/>
    <w:rsid w:val="1C830701"/>
    <w:rsid w:val="1D0600A4"/>
    <w:rsid w:val="1D903E12"/>
    <w:rsid w:val="1D905BC0"/>
    <w:rsid w:val="1DAC0C4B"/>
    <w:rsid w:val="1DBC4C07"/>
    <w:rsid w:val="1E7F010E"/>
    <w:rsid w:val="1E8F7C25"/>
    <w:rsid w:val="1E9811D0"/>
    <w:rsid w:val="1EDA17E8"/>
    <w:rsid w:val="1F0C1276"/>
    <w:rsid w:val="1F1003B4"/>
    <w:rsid w:val="1FB45B95"/>
    <w:rsid w:val="1FF914C1"/>
    <w:rsid w:val="203942EC"/>
    <w:rsid w:val="21627873"/>
    <w:rsid w:val="218912A4"/>
    <w:rsid w:val="227B6E3E"/>
    <w:rsid w:val="22B072D9"/>
    <w:rsid w:val="22B20386"/>
    <w:rsid w:val="22DB78DD"/>
    <w:rsid w:val="22E569AE"/>
    <w:rsid w:val="23CB5BA3"/>
    <w:rsid w:val="23FE7D27"/>
    <w:rsid w:val="24AB32DF"/>
    <w:rsid w:val="259A75DB"/>
    <w:rsid w:val="25D36F91"/>
    <w:rsid w:val="25F80BEF"/>
    <w:rsid w:val="260E7FC9"/>
    <w:rsid w:val="26A56238"/>
    <w:rsid w:val="26E6794A"/>
    <w:rsid w:val="278C564A"/>
    <w:rsid w:val="27A6712C"/>
    <w:rsid w:val="27B816CA"/>
    <w:rsid w:val="27D61EFD"/>
    <w:rsid w:val="284101E2"/>
    <w:rsid w:val="28FC7154"/>
    <w:rsid w:val="294A756A"/>
    <w:rsid w:val="29654F4F"/>
    <w:rsid w:val="296A19BB"/>
    <w:rsid w:val="29BB2216"/>
    <w:rsid w:val="29F27AE4"/>
    <w:rsid w:val="29FF03BB"/>
    <w:rsid w:val="2A7C7BF7"/>
    <w:rsid w:val="2AA36F32"/>
    <w:rsid w:val="2ADE3F85"/>
    <w:rsid w:val="2AF82FCF"/>
    <w:rsid w:val="2B1E480B"/>
    <w:rsid w:val="2B626DED"/>
    <w:rsid w:val="2B6C7C6C"/>
    <w:rsid w:val="2B6E646D"/>
    <w:rsid w:val="2BB4516F"/>
    <w:rsid w:val="2BF17137"/>
    <w:rsid w:val="2C184CFF"/>
    <w:rsid w:val="2C2E6CCF"/>
    <w:rsid w:val="2C3C763E"/>
    <w:rsid w:val="2CBF201D"/>
    <w:rsid w:val="2CDC2BCF"/>
    <w:rsid w:val="2D6230D5"/>
    <w:rsid w:val="2D8D1C67"/>
    <w:rsid w:val="2DE51610"/>
    <w:rsid w:val="2E3C1B78"/>
    <w:rsid w:val="2E7F7CB6"/>
    <w:rsid w:val="2EB37960"/>
    <w:rsid w:val="2F75624A"/>
    <w:rsid w:val="2FDE3030"/>
    <w:rsid w:val="300D2C1D"/>
    <w:rsid w:val="30161F54"/>
    <w:rsid w:val="30FE1366"/>
    <w:rsid w:val="31815AF3"/>
    <w:rsid w:val="31840A31"/>
    <w:rsid w:val="31E340B8"/>
    <w:rsid w:val="31F2079F"/>
    <w:rsid w:val="31FB3AF8"/>
    <w:rsid w:val="32087FC3"/>
    <w:rsid w:val="322827C7"/>
    <w:rsid w:val="322D17D7"/>
    <w:rsid w:val="32607DFF"/>
    <w:rsid w:val="331704BD"/>
    <w:rsid w:val="33174961"/>
    <w:rsid w:val="33552D94"/>
    <w:rsid w:val="33D53ED4"/>
    <w:rsid w:val="33E34843"/>
    <w:rsid w:val="33E800AC"/>
    <w:rsid w:val="34125129"/>
    <w:rsid w:val="3417273F"/>
    <w:rsid w:val="34450C4F"/>
    <w:rsid w:val="344D6161"/>
    <w:rsid w:val="34D36666"/>
    <w:rsid w:val="35814314"/>
    <w:rsid w:val="35AB313F"/>
    <w:rsid w:val="365D6B2F"/>
    <w:rsid w:val="36603F29"/>
    <w:rsid w:val="369C3639"/>
    <w:rsid w:val="370276D6"/>
    <w:rsid w:val="3724313E"/>
    <w:rsid w:val="37441A9D"/>
    <w:rsid w:val="3747333B"/>
    <w:rsid w:val="374B4BD9"/>
    <w:rsid w:val="375A4E1C"/>
    <w:rsid w:val="376C4B50"/>
    <w:rsid w:val="377C1237"/>
    <w:rsid w:val="37895702"/>
    <w:rsid w:val="3793345E"/>
    <w:rsid w:val="37E513CB"/>
    <w:rsid w:val="38417D8A"/>
    <w:rsid w:val="38763ED8"/>
    <w:rsid w:val="38BD38B5"/>
    <w:rsid w:val="38CA121E"/>
    <w:rsid w:val="38E80877"/>
    <w:rsid w:val="38F82B3F"/>
    <w:rsid w:val="396401D4"/>
    <w:rsid w:val="39F66491"/>
    <w:rsid w:val="3A414964"/>
    <w:rsid w:val="3AA06FEA"/>
    <w:rsid w:val="3AC7206B"/>
    <w:rsid w:val="3AC9250E"/>
    <w:rsid w:val="3B4067A0"/>
    <w:rsid w:val="3B4E2EEA"/>
    <w:rsid w:val="3BA26D92"/>
    <w:rsid w:val="3BD01B51"/>
    <w:rsid w:val="3BEF15D9"/>
    <w:rsid w:val="3C0A7F81"/>
    <w:rsid w:val="3C722C08"/>
    <w:rsid w:val="3CF655E7"/>
    <w:rsid w:val="3D42082D"/>
    <w:rsid w:val="3D5D7415"/>
    <w:rsid w:val="3DEE2DFD"/>
    <w:rsid w:val="3E79364B"/>
    <w:rsid w:val="3E821045"/>
    <w:rsid w:val="3ECF02A8"/>
    <w:rsid w:val="3F087854"/>
    <w:rsid w:val="3F277CDA"/>
    <w:rsid w:val="40FF2BBC"/>
    <w:rsid w:val="41085413"/>
    <w:rsid w:val="41BE7823"/>
    <w:rsid w:val="41E66FB7"/>
    <w:rsid w:val="426B25D4"/>
    <w:rsid w:val="42BA5F99"/>
    <w:rsid w:val="43431F0F"/>
    <w:rsid w:val="436B215F"/>
    <w:rsid w:val="43CA012F"/>
    <w:rsid w:val="43D45F57"/>
    <w:rsid w:val="43EF4B3E"/>
    <w:rsid w:val="441A0AEF"/>
    <w:rsid w:val="44501A81"/>
    <w:rsid w:val="4473751E"/>
    <w:rsid w:val="44B45E69"/>
    <w:rsid w:val="45283DD6"/>
    <w:rsid w:val="454A6A41"/>
    <w:rsid w:val="455D76AC"/>
    <w:rsid w:val="457E261E"/>
    <w:rsid w:val="45A1630C"/>
    <w:rsid w:val="45B1654F"/>
    <w:rsid w:val="45C2075D"/>
    <w:rsid w:val="46841EB6"/>
    <w:rsid w:val="46C0756A"/>
    <w:rsid w:val="47095941"/>
    <w:rsid w:val="472B0583"/>
    <w:rsid w:val="47971775"/>
    <w:rsid w:val="47BE461E"/>
    <w:rsid w:val="47CA1B4A"/>
    <w:rsid w:val="48180A7B"/>
    <w:rsid w:val="484A0532"/>
    <w:rsid w:val="48822425"/>
    <w:rsid w:val="48A56114"/>
    <w:rsid w:val="48C540C0"/>
    <w:rsid w:val="48F74178"/>
    <w:rsid w:val="48FD7CFE"/>
    <w:rsid w:val="491C1D79"/>
    <w:rsid w:val="49247038"/>
    <w:rsid w:val="493279A7"/>
    <w:rsid w:val="49BE123B"/>
    <w:rsid w:val="49D40617"/>
    <w:rsid w:val="49E77763"/>
    <w:rsid w:val="4A174DEF"/>
    <w:rsid w:val="4A5B09D6"/>
    <w:rsid w:val="4A62509B"/>
    <w:rsid w:val="4AC705C3"/>
    <w:rsid w:val="4AE01685"/>
    <w:rsid w:val="4AE9678B"/>
    <w:rsid w:val="4AFF7111"/>
    <w:rsid w:val="4B491005"/>
    <w:rsid w:val="4BED22AB"/>
    <w:rsid w:val="4C910E89"/>
    <w:rsid w:val="4DB41975"/>
    <w:rsid w:val="4E54216E"/>
    <w:rsid w:val="4ECF3EEA"/>
    <w:rsid w:val="4EEC23A6"/>
    <w:rsid w:val="4F363F69"/>
    <w:rsid w:val="4F745484"/>
    <w:rsid w:val="4FE70DC0"/>
    <w:rsid w:val="5075717B"/>
    <w:rsid w:val="50B11AF9"/>
    <w:rsid w:val="50E37BB3"/>
    <w:rsid w:val="510F4A72"/>
    <w:rsid w:val="523447EB"/>
    <w:rsid w:val="528154FB"/>
    <w:rsid w:val="52AF4DE2"/>
    <w:rsid w:val="52EF6909"/>
    <w:rsid w:val="52F42171"/>
    <w:rsid w:val="532A7941"/>
    <w:rsid w:val="534C3D5B"/>
    <w:rsid w:val="537B1F4B"/>
    <w:rsid w:val="538C4158"/>
    <w:rsid w:val="5394300C"/>
    <w:rsid w:val="54914D87"/>
    <w:rsid w:val="54A83213"/>
    <w:rsid w:val="55AA6B17"/>
    <w:rsid w:val="560E354A"/>
    <w:rsid w:val="561F7505"/>
    <w:rsid w:val="565C3FB2"/>
    <w:rsid w:val="56D007FF"/>
    <w:rsid w:val="56FA762A"/>
    <w:rsid w:val="57362D58"/>
    <w:rsid w:val="579F25DD"/>
    <w:rsid w:val="57AB3AA3"/>
    <w:rsid w:val="57B95737"/>
    <w:rsid w:val="57C7260C"/>
    <w:rsid w:val="57F16C7F"/>
    <w:rsid w:val="58050DF1"/>
    <w:rsid w:val="580C3AB9"/>
    <w:rsid w:val="58737694"/>
    <w:rsid w:val="58A11095"/>
    <w:rsid w:val="58C44394"/>
    <w:rsid w:val="58D52746"/>
    <w:rsid w:val="590B3D71"/>
    <w:rsid w:val="594D4389"/>
    <w:rsid w:val="59672B0E"/>
    <w:rsid w:val="596A3527"/>
    <w:rsid w:val="59981AA8"/>
    <w:rsid w:val="599C3704"/>
    <w:rsid w:val="5A0A04CC"/>
    <w:rsid w:val="5A3F1F24"/>
    <w:rsid w:val="5A5B4884"/>
    <w:rsid w:val="5B726329"/>
    <w:rsid w:val="5B990611"/>
    <w:rsid w:val="5BB3796D"/>
    <w:rsid w:val="5C1A7D4C"/>
    <w:rsid w:val="5CB07109"/>
    <w:rsid w:val="5D432825"/>
    <w:rsid w:val="5D8C3526"/>
    <w:rsid w:val="5D9E51B4"/>
    <w:rsid w:val="5DD230AF"/>
    <w:rsid w:val="5DD72473"/>
    <w:rsid w:val="5E401122"/>
    <w:rsid w:val="5F0674B4"/>
    <w:rsid w:val="5F487ACD"/>
    <w:rsid w:val="5F61293D"/>
    <w:rsid w:val="5FDF3861"/>
    <w:rsid w:val="5FE63CC0"/>
    <w:rsid w:val="60326087"/>
    <w:rsid w:val="608A3B25"/>
    <w:rsid w:val="60B7455B"/>
    <w:rsid w:val="612B4FB0"/>
    <w:rsid w:val="6131633F"/>
    <w:rsid w:val="619743F4"/>
    <w:rsid w:val="61E15FB7"/>
    <w:rsid w:val="61FB2917"/>
    <w:rsid w:val="62481098"/>
    <w:rsid w:val="62E6057E"/>
    <w:rsid w:val="62F15C73"/>
    <w:rsid w:val="633A772C"/>
    <w:rsid w:val="6371070F"/>
    <w:rsid w:val="638B30A7"/>
    <w:rsid w:val="6399664D"/>
    <w:rsid w:val="63DD2D6D"/>
    <w:rsid w:val="63EA5D6C"/>
    <w:rsid w:val="64153CF6"/>
    <w:rsid w:val="641714C6"/>
    <w:rsid w:val="643D51A2"/>
    <w:rsid w:val="64632CB3"/>
    <w:rsid w:val="64654E7B"/>
    <w:rsid w:val="65006754"/>
    <w:rsid w:val="654B1989"/>
    <w:rsid w:val="65530F79"/>
    <w:rsid w:val="65764C68"/>
    <w:rsid w:val="66240220"/>
    <w:rsid w:val="663743F7"/>
    <w:rsid w:val="66AF718C"/>
    <w:rsid w:val="66B27F22"/>
    <w:rsid w:val="66DC6D4D"/>
    <w:rsid w:val="66F75934"/>
    <w:rsid w:val="672524A2"/>
    <w:rsid w:val="675E7762"/>
    <w:rsid w:val="67E1591F"/>
    <w:rsid w:val="67F473BF"/>
    <w:rsid w:val="67FF7197"/>
    <w:rsid w:val="68831B76"/>
    <w:rsid w:val="68BD39A9"/>
    <w:rsid w:val="68DC3034"/>
    <w:rsid w:val="68F20AA9"/>
    <w:rsid w:val="69005A5E"/>
    <w:rsid w:val="69652A6D"/>
    <w:rsid w:val="69733998"/>
    <w:rsid w:val="697A2F79"/>
    <w:rsid w:val="69C35264"/>
    <w:rsid w:val="6A673E60"/>
    <w:rsid w:val="6AB73D58"/>
    <w:rsid w:val="6B0D3978"/>
    <w:rsid w:val="6B4E002A"/>
    <w:rsid w:val="6BBA3B00"/>
    <w:rsid w:val="6C2F6C6F"/>
    <w:rsid w:val="6C556967"/>
    <w:rsid w:val="6C840CFC"/>
    <w:rsid w:val="6C962079"/>
    <w:rsid w:val="6C9C1458"/>
    <w:rsid w:val="6D324EBD"/>
    <w:rsid w:val="6D704D5F"/>
    <w:rsid w:val="6D77332B"/>
    <w:rsid w:val="6D9143ED"/>
    <w:rsid w:val="6DC5048F"/>
    <w:rsid w:val="6E4678CD"/>
    <w:rsid w:val="6EDD449B"/>
    <w:rsid w:val="6F137AA2"/>
    <w:rsid w:val="6F7B2C0C"/>
    <w:rsid w:val="70746976"/>
    <w:rsid w:val="70AE4501"/>
    <w:rsid w:val="7137174F"/>
    <w:rsid w:val="715C016D"/>
    <w:rsid w:val="71722787"/>
    <w:rsid w:val="71970440"/>
    <w:rsid w:val="71EA67C2"/>
    <w:rsid w:val="72347A3D"/>
    <w:rsid w:val="72402885"/>
    <w:rsid w:val="725977AA"/>
    <w:rsid w:val="727662A7"/>
    <w:rsid w:val="727A7B45"/>
    <w:rsid w:val="72972122"/>
    <w:rsid w:val="729A4D2A"/>
    <w:rsid w:val="729F75AC"/>
    <w:rsid w:val="72A36CA2"/>
    <w:rsid w:val="72AE77EF"/>
    <w:rsid w:val="72AF0639"/>
    <w:rsid w:val="72C62D8B"/>
    <w:rsid w:val="730B69EF"/>
    <w:rsid w:val="73184F99"/>
    <w:rsid w:val="731C29AB"/>
    <w:rsid w:val="738549F4"/>
    <w:rsid w:val="73EB6821"/>
    <w:rsid w:val="741B5358"/>
    <w:rsid w:val="74387CB8"/>
    <w:rsid w:val="74AF350A"/>
    <w:rsid w:val="74EC0AA3"/>
    <w:rsid w:val="750951B1"/>
    <w:rsid w:val="7513602F"/>
    <w:rsid w:val="75265D63"/>
    <w:rsid w:val="75520687"/>
    <w:rsid w:val="75A153E9"/>
    <w:rsid w:val="75B275F6"/>
    <w:rsid w:val="75E63744"/>
    <w:rsid w:val="763C15B6"/>
    <w:rsid w:val="76571F4C"/>
    <w:rsid w:val="76593F16"/>
    <w:rsid w:val="76D90BB3"/>
    <w:rsid w:val="77894067"/>
    <w:rsid w:val="778F5BFD"/>
    <w:rsid w:val="779F004E"/>
    <w:rsid w:val="77F739E6"/>
    <w:rsid w:val="7819395D"/>
    <w:rsid w:val="78743289"/>
    <w:rsid w:val="78C923BA"/>
    <w:rsid w:val="78EC72C3"/>
    <w:rsid w:val="79492020"/>
    <w:rsid w:val="79C466FD"/>
    <w:rsid w:val="79FF3026"/>
    <w:rsid w:val="7A3C73E9"/>
    <w:rsid w:val="7AC2652D"/>
    <w:rsid w:val="7AE85672"/>
    <w:rsid w:val="7B3B1E3C"/>
    <w:rsid w:val="7BE32320"/>
    <w:rsid w:val="7C417926"/>
    <w:rsid w:val="7C8D2B6B"/>
    <w:rsid w:val="7D202BA7"/>
    <w:rsid w:val="7D687D83"/>
    <w:rsid w:val="7D6E64F9"/>
    <w:rsid w:val="7DA86A23"/>
    <w:rsid w:val="7E355268"/>
    <w:rsid w:val="7E3A287F"/>
    <w:rsid w:val="7E584AB3"/>
    <w:rsid w:val="7E710BD8"/>
    <w:rsid w:val="7E97382D"/>
    <w:rsid w:val="7E9F0934"/>
    <w:rsid w:val="7F186915"/>
    <w:rsid w:val="7F316E4B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F8EAB"/>
  <w14:defaultImageDpi w14:val="32767"/>
  <w15:docId w15:val="{F549E839-88A4-4EEC-8B69-9EBA2BE6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rsid w:val="00E758F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TotalTime>22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沙院洁</dc:creator>
  <cp:lastModifiedBy>鑫 陈</cp:lastModifiedBy>
  <cp:revision>13</cp:revision>
  <dcterms:created xsi:type="dcterms:W3CDTF">2021-11-20T03:28:00Z</dcterms:created>
  <dcterms:modified xsi:type="dcterms:W3CDTF">2023-09-27T12:45:00Z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