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pPr w:leftFromText="180" w:rightFromText="180" w:vertAnchor="text" w:horzAnchor="margin" w:tblpXSpec="center" w:tblpY="1492"/>
        <w:tblW w:w="0" w:type="auto"/>
        <w:tblLook w:val="04A0" w:firstRow="1" w:lastRow="0" w:firstColumn="1" w:lastColumn="0" w:noHBand="0" w:noVBand="1"/>
      </w:tblPr>
      <w:tblGrid>
        <w:gridCol w:w="3342"/>
        <w:gridCol w:w="764"/>
        <w:gridCol w:w="1480"/>
        <w:gridCol w:w="1099"/>
        <w:gridCol w:w="382"/>
        <w:gridCol w:w="1480"/>
        <w:gridCol w:w="1481"/>
      </w:tblGrid>
      <w:tr w:rsidR="00B55459" w14:paraId="41595B0F" w14:textId="77777777">
        <w:trPr>
          <w:trHeight w:val="614"/>
        </w:trPr>
        <w:tc>
          <w:tcPr>
            <w:tcW w:w="3342" w:type="dxa"/>
            <w:vAlign w:val="center"/>
          </w:tcPr>
          <w:p w14:paraId="35C09CBB" w14:textId="77777777" w:rsidR="00B55459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汇报人：陈鑫</w:t>
            </w:r>
          </w:p>
        </w:tc>
        <w:tc>
          <w:tcPr>
            <w:tcW w:w="3343" w:type="dxa"/>
            <w:gridSpan w:val="3"/>
            <w:vAlign w:val="center"/>
          </w:tcPr>
          <w:p w14:paraId="394992D1" w14:textId="77777777" w:rsidR="00B55459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部门：研发部</w:t>
            </w:r>
          </w:p>
        </w:tc>
        <w:tc>
          <w:tcPr>
            <w:tcW w:w="3343" w:type="dxa"/>
            <w:gridSpan w:val="3"/>
            <w:vAlign w:val="center"/>
          </w:tcPr>
          <w:p w14:paraId="56923072" w14:textId="77777777" w:rsidR="00B55459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时间：2024.05.11</w:t>
            </w:r>
          </w:p>
        </w:tc>
      </w:tr>
      <w:tr w:rsidR="00B55459" w14:paraId="576B2A08" w14:textId="77777777">
        <w:trPr>
          <w:trHeight w:val="614"/>
        </w:trPr>
        <w:tc>
          <w:tcPr>
            <w:tcW w:w="10028" w:type="dxa"/>
            <w:gridSpan w:val="7"/>
            <w:vAlign w:val="center"/>
          </w:tcPr>
          <w:p w14:paraId="1C071988" w14:textId="77777777" w:rsidR="00B55459" w:rsidRDefault="00000000">
            <w:pPr>
              <w:rPr>
                <w:rFonts w:ascii="思源黑体 CN Bold" w:eastAsia="思源黑体 CN Bold" w:hAnsi="思源黑体 CN Bold"/>
              </w:rPr>
            </w:pPr>
            <w:r>
              <w:rPr>
                <w:rFonts w:ascii="思源黑体 CN Bold" w:eastAsia="思源黑体 CN Bold" w:hAnsi="思源黑体 CN Bold" w:hint="eastAsia"/>
                <w:sz w:val="28"/>
                <w:szCs w:val="32"/>
              </w:rPr>
              <w:t>本周工作总结</w:t>
            </w:r>
          </w:p>
        </w:tc>
      </w:tr>
      <w:tr w:rsidR="00B55459" w14:paraId="17E53FA1" w14:textId="77777777">
        <w:trPr>
          <w:trHeight w:val="480"/>
        </w:trPr>
        <w:tc>
          <w:tcPr>
            <w:tcW w:w="4106" w:type="dxa"/>
            <w:gridSpan w:val="2"/>
            <w:vAlign w:val="center"/>
          </w:tcPr>
          <w:p w14:paraId="45385484" w14:textId="77777777" w:rsidR="00B55459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工作事项</w:t>
            </w:r>
          </w:p>
        </w:tc>
        <w:tc>
          <w:tcPr>
            <w:tcW w:w="1480" w:type="dxa"/>
            <w:vAlign w:val="center"/>
          </w:tcPr>
          <w:p w14:paraId="1D0F1D1A" w14:textId="77777777" w:rsidR="00B55459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完成时间</w:t>
            </w:r>
          </w:p>
        </w:tc>
        <w:tc>
          <w:tcPr>
            <w:tcW w:w="1481" w:type="dxa"/>
            <w:gridSpan w:val="2"/>
            <w:vAlign w:val="center"/>
          </w:tcPr>
          <w:p w14:paraId="67DC3D6B" w14:textId="77777777" w:rsidR="00B55459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负责人</w:t>
            </w:r>
          </w:p>
        </w:tc>
        <w:tc>
          <w:tcPr>
            <w:tcW w:w="1480" w:type="dxa"/>
            <w:vAlign w:val="center"/>
          </w:tcPr>
          <w:p w14:paraId="072D1CF3" w14:textId="77777777" w:rsidR="00B55459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完成度</w:t>
            </w:r>
          </w:p>
        </w:tc>
        <w:tc>
          <w:tcPr>
            <w:tcW w:w="1481" w:type="dxa"/>
            <w:vAlign w:val="center"/>
          </w:tcPr>
          <w:p w14:paraId="68BC390B" w14:textId="77777777" w:rsidR="00B55459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未完成原因</w:t>
            </w:r>
          </w:p>
        </w:tc>
      </w:tr>
      <w:tr w:rsidR="00B55459" w14:paraId="566CD1E6" w14:textId="77777777">
        <w:trPr>
          <w:trHeight w:val="580"/>
        </w:trPr>
        <w:tc>
          <w:tcPr>
            <w:tcW w:w="4106" w:type="dxa"/>
            <w:gridSpan w:val="2"/>
            <w:vAlign w:val="center"/>
          </w:tcPr>
          <w:p w14:paraId="50C6B4CA" w14:textId="77777777" w:rsidR="00B55459" w:rsidRDefault="00000000">
            <w:pPr>
              <w:spacing w:line="120" w:lineRule="auto"/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后台管理系统：</w:t>
            </w:r>
          </w:p>
          <w:p w14:paraId="72129726" w14:textId="77777777" w:rsidR="00B55459" w:rsidRDefault="00000000">
            <w:pPr>
              <w:spacing w:line="120" w:lineRule="auto"/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1，代发接口调整</w:t>
            </w:r>
          </w:p>
          <w:p w14:paraId="4E3D90FA" w14:textId="55230903" w:rsidR="00B55459" w:rsidRDefault="00000000">
            <w:pPr>
              <w:spacing w:line="120" w:lineRule="auto"/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2，删除自定义标签接口参数调整</w:t>
            </w:r>
          </w:p>
        </w:tc>
        <w:tc>
          <w:tcPr>
            <w:tcW w:w="1480" w:type="dxa"/>
            <w:vAlign w:val="center"/>
          </w:tcPr>
          <w:p w14:paraId="2AEFB08C" w14:textId="77777777" w:rsidR="00B55459" w:rsidRDefault="00000000">
            <w:pPr>
              <w:tabs>
                <w:tab w:val="left" w:pos="462"/>
              </w:tabs>
              <w:jc w:val="both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 xml:space="preserve">    05.06</w:t>
            </w:r>
          </w:p>
        </w:tc>
        <w:tc>
          <w:tcPr>
            <w:tcW w:w="1481" w:type="dxa"/>
            <w:gridSpan w:val="2"/>
            <w:vAlign w:val="center"/>
          </w:tcPr>
          <w:p w14:paraId="4854A9A6" w14:textId="77777777" w:rsidR="00B55459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0" w:type="dxa"/>
            <w:vAlign w:val="center"/>
          </w:tcPr>
          <w:p w14:paraId="72FD2762" w14:textId="77777777" w:rsidR="00B55459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100%</w:t>
            </w:r>
          </w:p>
        </w:tc>
        <w:tc>
          <w:tcPr>
            <w:tcW w:w="1481" w:type="dxa"/>
            <w:vAlign w:val="center"/>
          </w:tcPr>
          <w:p w14:paraId="74DCD1E2" w14:textId="77777777" w:rsidR="00B55459" w:rsidRDefault="00B55459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55459" w14:paraId="71121E30" w14:textId="77777777">
        <w:trPr>
          <w:trHeight w:val="443"/>
        </w:trPr>
        <w:tc>
          <w:tcPr>
            <w:tcW w:w="4106" w:type="dxa"/>
            <w:gridSpan w:val="2"/>
            <w:vAlign w:val="center"/>
          </w:tcPr>
          <w:p w14:paraId="27BD35B4" w14:textId="77777777" w:rsidR="00B55459" w:rsidRDefault="00000000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B端聊天框左侧专属服务顾问信息部分接口联调</w:t>
            </w:r>
          </w:p>
          <w:p w14:paraId="20C2095E" w14:textId="77777777" w:rsidR="00B55459" w:rsidRDefault="00000000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配合后端调整B端发布职位接口</w:t>
            </w:r>
          </w:p>
        </w:tc>
        <w:tc>
          <w:tcPr>
            <w:tcW w:w="1480" w:type="dxa"/>
            <w:vAlign w:val="center"/>
          </w:tcPr>
          <w:p w14:paraId="4EEE1FDB" w14:textId="77777777" w:rsidR="00B55459" w:rsidRDefault="00000000">
            <w:pPr>
              <w:jc w:val="both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 xml:space="preserve">    05.07</w:t>
            </w:r>
          </w:p>
        </w:tc>
        <w:tc>
          <w:tcPr>
            <w:tcW w:w="1481" w:type="dxa"/>
            <w:gridSpan w:val="2"/>
            <w:vAlign w:val="center"/>
          </w:tcPr>
          <w:p w14:paraId="2049040E" w14:textId="77777777" w:rsidR="00B55459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0" w:type="dxa"/>
            <w:vAlign w:val="center"/>
          </w:tcPr>
          <w:p w14:paraId="2C2D4B5A" w14:textId="77777777" w:rsidR="00B55459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100%</w:t>
            </w:r>
          </w:p>
        </w:tc>
        <w:tc>
          <w:tcPr>
            <w:tcW w:w="1481" w:type="dxa"/>
            <w:vAlign w:val="center"/>
          </w:tcPr>
          <w:p w14:paraId="60B0935C" w14:textId="77777777" w:rsidR="00B55459" w:rsidRDefault="00B55459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55459" w14:paraId="57D7F5A8" w14:textId="77777777">
        <w:trPr>
          <w:trHeight w:val="517"/>
        </w:trPr>
        <w:tc>
          <w:tcPr>
            <w:tcW w:w="4106" w:type="dxa"/>
            <w:gridSpan w:val="2"/>
            <w:vAlign w:val="center"/>
          </w:tcPr>
          <w:p w14:paraId="5F1D1B9C" w14:textId="77777777" w:rsidR="00B55459" w:rsidRDefault="00000000">
            <w:pPr>
              <w:jc w:val="left"/>
              <w:rPr>
                <w:rFonts w:ascii="思源黑体 CN Medium" w:eastAsia="思源黑体 CN Medium" w:hAnsi="思源黑体 CN Medium"/>
              </w:rPr>
            </w:pPr>
            <w:r>
              <w:rPr>
                <w:rFonts w:ascii="宋体" w:eastAsia="宋体" w:hAnsi="宋体" w:cs="宋体" w:hint="eastAsia"/>
              </w:rPr>
              <w:t>后台管理系统企业主页情报详情抽屉布局优化</w:t>
            </w:r>
          </w:p>
        </w:tc>
        <w:tc>
          <w:tcPr>
            <w:tcW w:w="1480" w:type="dxa"/>
            <w:vAlign w:val="center"/>
          </w:tcPr>
          <w:p w14:paraId="7AB91964" w14:textId="77777777" w:rsidR="00B55459" w:rsidRDefault="00000000">
            <w:pPr>
              <w:jc w:val="both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 xml:space="preserve">    05.08</w:t>
            </w:r>
          </w:p>
        </w:tc>
        <w:tc>
          <w:tcPr>
            <w:tcW w:w="1481" w:type="dxa"/>
            <w:gridSpan w:val="2"/>
            <w:vAlign w:val="center"/>
          </w:tcPr>
          <w:p w14:paraId="2A101CD9" w14:textId="77777777" w:rsidR="00B55459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0" w:type="dxa"/>
            <w:vAlign w:val="center"/>
          </w:tcPr>
          <w:p w14:paraId="472F6CB3" w14:textId="77777777" w:rsidR="00B55459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100%</w:t>
            </w:r>
          </w:p>
        </w:tc>
        <w:tc>
          <w:tcPr>
            <w:tcW w:w="1481" w:type="dxa"/>
            <w:vAlign w:val="center"/>
          </w:tcPr>
          <w:p w14:paraId="0169EDE4" w14:textId="77777777" w:rsidR="00B55459" w:rsidRDefault="00B55459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55459" w14:paraId="3EBD82BD" w14:textId="77777777">
        <w:trPr>
          <w:trHeight w:val="552"/>
        </w:trPr>
        <w:tc>
          <w:tcPr>
            <w:tcW w:w="4106" w:type="dxa"/>
            <w:gridSpan w:val="2"/>
            <w:vAlign w:val="center"/>
          </w:tcPr>
          <w:p w14:paraId="12F7FFDB" w14:textId="77777777" w:rsidR="00B55459" w:rsidRDefault="00000000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熟悉新功能原型</w:t>
            </w:r>
          </w:p>
        </w:tc>
        <w:tc>
          <w:tcPr>
            <w:tcW w:w="1480" w:type="dxa"/>
            <w:vAlign w:val="center"/>
          </w:tcPr>
          <w:p w14:paraId="4F1F40FC" w14:textId="77777777" w:rsidR="00B55459" w:rsidRDefault="00000000">
            <w:pPr>
              <w:jc w:val="both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 xml:space="preserve">    05.11</w:t>
            </w:r>
          </w:p>
        </w:tc>
        <w:tc>
          <w:tcPr>
            <w:tcW w:w="1481" w:type="dxa"/>
            <w:gridSpan w:val="2"/>
            <w:vAlign w:val="center"/>
          </w:tcPr>
          <w:p w14:paraId="7D0CE7DF" w14:textId="77777777" w:rsidR="00B55459" w:rsidRDefault="00000000">
            <w:pPr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   陈鑫</w:t>
            </w:r>
          </w:p>
        </w:tc>
        <w:tc>
          <w:tcPr>
            <w:tcW w:w="1480" w:type="dxa"/>
            <w:vAlign w:val="center"/>
          </w:tcPr>
          <w:p w14:paraId="73285E87" w14:textId="77777777" w:rsidR="00B55459" w:rsidRDefault="00000000">
            <w:pPr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   </w:t>
            </w:r>
          </w:p>
        </w:tc>
        <w:tc>
          <w:tcPr>
            <w:tcW w:w="1481" w:type="dxa"/>
            <w:vAlign w:val="center"/>
          </w:tcPr>
          <w:p w14:paraId="6EBF5F72" w14:textId="77777777" w:rsidR="00B55459" w:rsidRDefault="00B55459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55459" w14:paraId="6F28657A" w14:textId="77777777">
        <w:trPr>
          <w:trHeight w:val="580"/>
        </w:trPr>
        <w:tc>
          <w:tcPr>
            <w:tcW w:w="4106" w:type="dxa"/>
            <w:gridSpan w:val="2"/>
            <w:vAlign w:val="center"/>
          </w:tcPr>
          <w:p w14:paraId="074D5CEA" w14:textId="77777777" w:rsidR="00B55459" w:rsidRDefault="00B55459">
            <w:pPr>
              <w:jc w:val="left"/>
              <w:rPr>
                <w:rFonts w:ascii="宋体" w:eastAsia="宋体" w:hAnsi="宋体" w:cs="宋体"/>
              </w:rPr>
            </w:pPr>
          </w:p>
        </w:tc>
        <w:tc>
          <w:tcPr>
            <w:tcW w:w="1480" w:type="dxa"/>
            <w:vAlign w:val="center"/>
          </w:tcPr>
          <w:p w14:paraId="3DF21EBA" w14:textId="77777777" w:rsidR="00B55459" w:rsidRDefault="00000000">
            <w:pPr>
              <w:jc w:val="both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 xml:space="preserve">    </w:t>
            </w:r>
          </w:p>
        </w:tc>
        <w:tc>
          <w:tcPr>
            <w:tcW w:w="1481" w:type="dxa"/>
            <w:gridSpan w:val="2"/>
            <w:vAlign w:val="center"/>
          </w:tcPr>
          <w:p w14:paraId="0C91955F" w14:textId="77777777" w:rsidR="00B55459" w:rsidRDefault="00000000">
            <w:pPr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  </w:t>
            </w:r>
          </w:p>
        </w:tc>
        <w:tc>
          <w:tcPr>
            <w:tcW w:w="1480" w:type="dxa"/>
            <w:vAlign w:val="center"/>
          </w:tcPr>
          <w:p w14:paraId="481C2225" w14:textId="77777777" w:rsidR="00B55459" w:rsidRDefault="00000000">
            <w:pPr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   </w:t>
            </w:r>
          </w:p>
        </w:tc>
        <w:tc>
          <w:tcPr>
            <w:tcW w:w="1481" w:type="dxa"/>
            <w:vAlign w:val="center"/>
          </w:tcPr>
          <w:p w14:paraId="7A56CDF7" w14:textId="77777777" w:rsidR="00B55459" w:rsidRDefault="00B55459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55459" w14:paraId="66CF28A0" w14:textId="77777777">
        <w:trPr>
          <w:trHeight w:val="762"/>
        </w:trPr>
        <w:tc>
          <w:tcPr>
            <w:tcW w:w="4106" w:type="dxa"/>
            <w:gridSpan w:val="2"/>
            <w:vAlign w:val="center"/>
          </w:tcPr>
          <w:p w14:paraId="7BC9F71F" w14:textId="77777777" w:rsidR="00B55459" w:rsidRDefault="00B55459">
            <w:pPr>
              <w:jc w:val="left"/>
              <w:rPr>
                <w:rFonts w:ascii="宋体" w:eastAsia="宋体" w:hAnsi="宋体" w:cs="宋体"/>
              </w:rPr>
            </w:pPr>
          </w:p>
        </w:tc>
        <w:tc>
          <w:tcPr>
            <w:tcW w:w="1480" w:type="dxa"/>
            <w:vAlign w:val="center"/>
          </w:tcPr>
          <w:p w14:paraId="0E1A5F91" w14:textId="77777777" w:rsidR="00B55459" w:rsidRDefault="00B55459">
            <w:pPr>
              <w:jc w:val="left"/>
              <w:rPr>
                <w:rFonts w:ascii="Cambria" w:eastAsia="思源黑体 CN Medium" w:hAnsi="Cambria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24D10888" w14:textId="77777777" w:rsidR="00B55459" w:rsidRDefault="00B55459">
            <w:pPr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02410E7F" w14:textId="77777777" w:rsidR="00B55459" w:rsidRDefault="00B55459">
            <w:pPr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vAlign w:val="center"/>
          </w:tcPr>
          <w:p w14:paraId="14D5BD63" w14:textId="77777777" w:rsidR="00B55459" w:rsidRDefault="00B55459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55459" w14:paraId="26C3AD53" w14:textId="77777777">
        <w:trPr>
          <w:trHeight w:val="755"/>
        </w:trPr>
        <w:tc>
          <w:tcPr>
            <w:tcW w:w="4106" w:type="dxa"/>
            <w:gridSpan w:val="2"/>
            <w:vAlign w:val="center"/>
          </w:tcPr>
          <w:p w14:paraId="345672AB" w14:textId="77777777" w:rsidR="00B55459" w:rsidRDefault="00B55459">
            <w:pPr>
              <w:jc w:val="left"/>
              <w:rPr>
                <w:rFonts w:ascii="宋体" w:eastAsia="宋体" w:hAnsi="宋体" w:cs="宋体"/>
              </w:rPr>
            </w:pPr>
          </w:p>
        </w:tc>
        <w:tc>
          <w:tcPr>
            <w:tcW w:w="1480" w:type="dxa"/>
            <w:vAlign w:val="center"/>
          </w:tcPr>
          <w:p w14:paraId="7379DD37" w14:textId="77777777" w:rsidR="00B55459" w:rsidRDefault="00000000">
            <w:pPr>
              <w:jc w:val="left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 xml:space="preserve">    </w:t>
            </w:r>
          </w:p>
        </w:tc>
        <w:tc>
          <w:tcPr>
            <w:tcW w:w="1481" w:type="dxa"/>
            <w:gridSpan w:val="2"/>
            <w:vAlign w:val="center"/>
          </w:tcPr>
          <w:p w14:paraId="252871AE" w14:textId="77777777" w:rsidR="00B55459" w:rsidRDefault="00B55459">
            <w:pPr>
              <w:ind w:firstLineChars="200" w:firstLine="420"/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1B9DECDD" w14:textId="77777777" w:rsidR="00B55459" w:rsidRDefault="00B55459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vAlign w:val="center"/>
          </w:tcPr>
          <w:p w14:paraId="1494AD29" w14:textId="77777777" w:rsidR="00B55459" w:rsidRDefault="00B55459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55459" w14:paraId="6DC5FF81" w14:textId="77777777">
        <w:trPr>
          <w:trHeight w:val="3443"/>
        </w:trPr>
        <w:tc>
          <w:tcPr>
            <w:tcW w:w="10028" w:type="dxa"/>
            <w:gridSpan w:val="7"/>
          </w:tcPr>
          <w:p w14:paraId="3BDD222B" w14:textId="77777777" w:rsidR="00B55459" w:rsidRDefault="00000000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本周总结：</w:t>
            </w:r>
          </w:p>
          <w:p w14:paraId="55D516C4" w14:textId="7D4D53FC" w:rsidR="00B55459" w:rsidRPr="005B7F56" w:rsidRDefault="005B7F56" w:rsidP="005B7F56">
            <w:pPr>
              <w:pStyle w:val="a4"/>
              <w:numPr>
                <w:ilvl w:val="0"/>
                <w:numId w:val="3"/>
              </w:numPr>
              <w:ind w:firstLineChars="0"/>
              <w:jc w:val="left"/>
              <w:rPr>
                <w:rFonts w:ascii="宋体" w:eastAsia="宋体" w:hAnsi="宋体" w:cs="宋体"/>
                <w:bCs/>
                <w:szCs w:val="21"/>
              </w:rPr>
            </w:pPr>
            <w:r w:rsidRPr="005B7F56">
              <w:rPr>
                <w:rFonts w:ascii="宋体" w:eastAsia="宋体" w:hAnsi="宋体" w:cs="宋体" w:hint="eastAsia"/>
                <w:bCs/>
                <w:szCs w:val="21"/>
              </w:rPr>
              <w:t>配合后端对B端和后台管理系统的一些接口参数进行调整</w:t>
            </w:r>
          </w:p>
          <w:p w14:paraId="5FA002D8" w14:textId="0D448584" w:rsidR="005B7F56" w:rsidRPr="005B7F56" w:rsidRDefault="005B7F56" w:rsidP="005B7F56">
            <w:pPr>
              <w:jc w:val="left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2，</w:t>
            </w:r>
            <w:r w:rsidRPr="005B7F56">
              <w:rPr>
                <w:rFonts w:ascii="宋体" w:eastAsia="宋体" w:hAnsi="宋体" w:cs="宋体" w:hint="eastAsia"/>
                <w:bCs/>
                <w:szCs w:val="21"/>
              </w:rPr>
              <w:t>自查项目，针对一些样式错误等进行完善</w:t>
            </w:r>
          </w:p>
          <w:p w14:paraId="2D749D5F" w14:textId="5E368FC6" w:rsidR="005B7F56" w:rsidRPr="005B7F56" w:rsidRDefault="005B7F56" w:rsidP="005B7F56">
            <w:pPr>
              <w:jc w:val="left"/>
              <w:rPr>
                <w:rFonts w:ascii="Cambria" w:eastAsia="思源黑体 CN Medium" w:hAnsi="Cambria"/>
                <w:bCs/>
                <w:szCs w:val="21"/>
              </w:rPr>
            </w:pPr>
            <w:r>
              <w:rPr>
                <w:rFonts w:ascii="Cambria" w:eastAsia="思源黑体 CN Medium" w:hAnsi="Cambria" w:hint="eastAsia"/>
                <w:bCs/>
                <w:szCs w:val="21"/>
              </w:rPr>
              <w:t>3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，熟悉新功能原型</w:t>
            </w:r>
          </w:p>
        </w:tc>
      </w:tr>
      <w:tr w:rsidR="00B55459" w14:paraId="5EC8D114" w14:textId="77777777">
        <w:trPr>
          <w:trHeight w:val="614"/>
        </w:trPr>
        <w:tc>
          <w:tcPr>
            <w:tcW w:w="10028" w:type="dxa"/>
            <w:gridSpan w:val="7"/>
            <w:vAlign w:val="center"/>
          </w:tcPr>
          <w:p w14:paraId="5FE7E854" w14:textId="77777777" w:rsidR="00B55459" w:rsidRDefault="00000000">
            <w:pPr>
              <w:rPr>
                <w:rFonts w:ascii="思源黑体 CN Bold" w:eastAsia="思源黑体 CN Bold" w:hAnsi="思源黑体 CN Bold"/>
              </w:rPr>
            </w:pPr>
            <w:r>
              <w:rPr>
                <w:rFonts w:ascii="思源黑体 CN Bold" w:eastAsia="思源黑体 CN Bold" w:hAnsi="思源黑体 CN Bold" w:hint="eastAsia"/>
                <w:sz w:val="28"/>
                <w:szCs w:val="32"/>
              </w:rPr>
              <w:t>下周工作安排</w:t>
            </w:r>
          </w:p>
        </w:tc>
      </w:tr>
      <w:tr w:rsidR="00B55459" w14:paraId="41437431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5909E20D" w14:textId="77777777" w:rsidR="00B55459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工作事项</w:t>
            </w:r>
          </w:p>
        </w:tc>
        <w:tc>
          <w:tcPr>
            <w:tcW w:w="1481" w:type="dxa"/>
            <w:gridSpan w:val="2"/>
            <w:vAlign w:val="center"/>
          </w:tcPr>
          <w:p w14:paraId="6B31FB3D" w14:textId="77777777" w:rsidR="00B55459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计划完成时间</w:t>
            </w:r>
          </w:p>
        </w:tc>
        <w:tc>
          <w:tcPr>
            <w:tcW w:w="1480" w:type="dxa"/>
            <w:vAlign w:val="center"/>
          </w:tcPr>
          <w:p w14:paraId="7780504A" w14:textId="77777777" w:rsidR="00B55459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负责人</w:t>
            </w:r>
          </w:p>
        </w:tc>
        <w:tc>
          <w:tcPr>
            <w:tcW w:w="1481" w:type="dxa"/>
            <w:vAlign w:val="center"/>
          </w:tcPr>
          <w:p w14:paraId="10950DEA" w14:textId="77777777" w:rsidR="00B55459" w:rsidRDefault="00B55459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55459" w14:paraId="0DBDC87B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53CD5FC1" w14:textId="2F37FCFF" w:rsidR="00B55459" w:rsidRDefault="005B7F56">
            <w:pPr>
              <w:tabs>
                <w:tab w:val="left" w:pos="1551"/>
              </w:tabs>
              <w:jc w:val="both"/>
              <w:rPr>
                <w:rFonts w:ascii="Cambria" w:eastAsia="思源黑体 CN Medium" w:hAnsi="Cambria"/>
              </w:rPr>
            </w:pPr>
            <w:r>
              <w:rPr>
                <w:rFonts w:ascii="宋体" w:eastAsia="宋体" w:hAnsi="宋体" w:cs="宋体" w:hint="eastAsia"/>
              </w:rPr>
              <w:t>熟悉新功能原型，根据开发任务进行开发</w:t>
            </w:r>
          </w:p>
        </w:tc>
        <w:tc>
          <w:tcPr>
            <w:tcW w:w="1481" w:type="dxa"/>
            <w:gridSpan w:val="2"/>
            <w:vAlign w:val="center"/>
          </w:tcPr>
          <w:p w14:paraId="08DF54CB" w14:textId="77777777" w:rsidR="00B55459" w:rsidRDefault="00B55459">
            <w:pPr>
              <w:tabs>
                <w:tab w:val="left" w:pos="583"/>
              </w:tabs>
              <w:ind w:firstLineChars="200" w:firstLine="420"/>
              <w:jc w:val="left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7AC4B5E0" w14:textId="77777777" w:rsidR="00B55459" w:rsidRDefault="00000000">
            <w:pPr>
              <w:ind w:firstLineChars="200" w:firstLine="420"/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陈鑫 </w:t>
            </w:r>
          </w:p>
        </w:tc>
        <w:tc>
          <w:tcPr>
            <w:tcW w:w="1481" w:type="dxa"/>
            <w:vAlign w:val="center"/>
          </w:tcPr>
          <w:p w14:paraId="6782532D" w14:textId="77777777" w:rsidR="00B55459" w:rsidRDefault="00B55459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55459" w14:paraId="22959CD8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44C0D613" w14:textId="77777777" w:rsidR="00B55459" w:rsidRDefault="00B55459">
            <w:pPr>
              <w:jc w:val="left"/>
              <w:rPr>
                <w:rFonts w:ascii="Cambria" w:eastAsia="思源黑体 CN Medium" w:hAnsi="Cambria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34E16401" w14:textId="77777777" w:rsidR="00B55459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</w:t>
            </w:r>
          </w:p>
        </w:tc>
        <w:tc>
          <w:tcPr>
            <w:tcW w:w="1480" w:type="dxa"/>
            <w:vAlign w:val="center"/>
          </w:tcPr>
          <w:p w14:paraId="45C650AE" w14:textId="79441192" w:rsidR="00B55459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 </w:t>
            </w:r>
          </w:p>
        </w:tc>
        <w:tc>
          <w:tcPr>
            <w:tcW w:w="1481" w:type="dxa"/>
            <w:vAlign w:val="center"/>
          </w:tcPr>
          <w:p w14:paraId="641206A4" w14:textId="77777777" w:rsidR="00B55459" w:rsidRDefault="00B55459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55459" w14:paraId="6D506248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60AEC716" w14:textId="77777777" w:rsidR="00B55459" w:rsidRDefault="00B55459">
            <w:pPr>
              <w:jc w:val="left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2C186ECF" w14:textId="77777777" w:rsidR="00B55459" w:rsidRDefault="00B55459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405FD08B" w14:textId="77777777" w:rsidR="00B55459" w:rsidRDefault="00B55459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vAlign w:val="center"/>
          </w:tcPr>
          <w:p w14:paraId="36D03A11" w14:textId="77777777" w:rsidR="00B55459" w:rsidRDefault="00B55459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55459" w14:paraId="3BDE35D7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3FD768A1" w14:textId="77777777" w:rsidR="00B55459" w:rsidRDefault="00B55459">
            <w:pPr>
              <w:jc w:val="left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45D5C7B9" w14:textId="77777777" w:rsidR="00B55459" w:rsidRDefault="00B55459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355BD8E1" w14:textId="77777777" w:rsidR="00B55459" w:rsidRDefault="00B55459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vAlign w:val="center"/>
          </w:tcPr>
          <w:p w14:paraId="1F9BECF5" w14:textId="77777777" w:rsidR="00B55459" w:rsidRDefault="00B55459">
            <w:pPr>
              <w:rPr>
                <w:rFonts w:ascii="思源黑体 CN Medium" w:eastAsia="思源黑体 CN Medium" w:hAnsi="思源黑体 CN Medium"/>
              </w:rPr>
            </w:pPr>
          </w:p>
        </w:tc>
      </w:tr>
    </w:tbl>
    <w:p w14:paraId="56C453D8" w14:textId="77777777" w:rsidR="00B55459" w:rsidRDefault="00B55459">
      <w:pPr>
        <w:jc w:val="both"/>
      </w:pPr>
    </w:p>
    <w:sectPr w:rsidR="00B55459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思源黑体 CN Medium">
    <w:altName w:val="黑体"/>
    <w:charset w:val="86"/>
    <w:family w:val="swiss"/>
    <w:pitch w:val="default"/>
    <w:sig w:usb0="00000000" w:usb1="00000000" w:usb2="00000016" w:usb3="00000000" w:csb0="00060107" w:csb1="00000000"/>
    <w:embedRegular r:id="rId1" w:subsetted="1" w:fontKey="{04A181F8-50E3-4C2A-AB46-FADC4D533D8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思源黑体 CN Bold">
    <w:altName w:val="黑体"/>
    <w:charset w:val="86"/>
    <w:family w:val="swiss"/>
    <w:pitch w:val="default"/>
    <w:sig w:usb0="00000000" w:usb1="00000000" w:usb2="00000016" w:usb3="00000000" w:csb0="60060107" w:csb1="00000000"/>
    <w:embedRegular r:id="rId2" w:fontKey="{9C649809-E52F-4EE6-AFAE-CA8D38ECBE7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45CBA3F-762A-41A6-8F07-72A5D18A56DA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AA708E"/>
    <w:multiLevelType w:val="hybridMultilevel"/>
    <w:tmpl w:val="8C8A1480"/>
    <w:lvl w:ilvl="0" w:tplc="FD96045C">
      <w:start w:val="1"/>
      <w:numFmt w:val="decimal"/>
      <w:lvlText w:val="%1，"/>
      <w:lvlJc w:val="left"/>
      <w:pPr>
        <w:ind w:left="720" w:hanging="720"/>
      </w:pPr>
      <w:rPr>
        <w:rFonts w:ascii="思源黑体 CN Medium" w:eastAsia="思源黑体 CN Medium" w:hAnsi="思源黑体 CN Medium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CB4581F"/>
    <w:multiLevelType w:val="hybridMultilevel"/>
    <w:tmpl w:val="5C12B0EE"/>
    <w:lvl w:ilvl="0" w:tplc="AB58D9A6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6AB3353B"/>
    <w:multiLevelType w:val="hybridMultilevel"/>
    <w:tmpl w:val="1C962CA2"/>
    <w:lvl w:ilvl="0" w:tplc="C2105D10">
      <w:start w:val="1"/>
      <w:numFmt w:val="decimal"/>
      <w:lvlText w:val="%1，"/>
      <w:lvlJc w:val="left"/>
      <w:pPr>
        <w:ind w:left="720" w:hanging="72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48775805">
    <w:abstractNumId w:val="2"/>
  </w:num>
  <w:num w:numId="2" w16cid:durableId="774717073">
    <w:abstractNumId w:val="0"/>
  </w:num>
  <w:num w:numId="3" w16cid:durableId="329066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bordersDoNotSurroundHeader/>
  <w:bordersDoNotSurroundFooter/>
  <w:attachedTemplate r:id="rId1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jb3VudCI6MjI4LCJoZGlkIjoiNzA2M2FiZjM3N2Q4OTJjNGRkY2M5NmIwMWE2OGI4NzQiLCJ1c2VyQ291bnQiOjl9"/>
  </w:docVars>
  <w:rsids>
    <w:rsidRoot w:val="6C556967"/>
    <w:rsid w:val="00020401"/>
    <w:rsid w:val="0003544B"/>
    <w:rsid w:val="001038B3"/>
    <w:rsid w:val="001570FF"/>
    <w:rsid w:val="00213CF6"/>
    <w:rsid w:val="002F2A2C"/>
    <w:rsid w:val="00326301"/>
    <w:rsid w:val="003377C3"/>
    <w:rsid w:val="00422B46"/>
    <w:rsid w:val="00533901"/>
    <w:rsid w:val="005A17D7"/>
    <w:rsid w:val="005B7F56"/>
    <w:rsid w:val="00686E4D"/>
    <w:rsid w:val="00861DAB"/>
    <w:rsid w:val="00900BDC"/>
    <w:rsid w:val="00B13AB3"/>
    <w:rsid w:val="00B55459"/>
    <w:rsid w:val="00BC258F"/>
    <w:rsid w:val="00C16239"/>
    <w:rsid w:val="00C7250D"/>
    <w:rsid w:val="00D22556"/>
    <w:rsid w:val="00D303C5"/>
    <w:rsid w:val="00D401E1"/>
    <w:rsid w:val="00DA3CAF"/>
    <w:rsid w:val="00DC46E6"/>
    <w:rsid w:val="00E31FFF"/>
    <w:rsid w:val="00E758F1"/>
    <w:rsid w:val="00F40349"/>
    <w:rsid w:val="012D6408"/>
    <w:rsid w:val="014A4B87"/>
    <w:rsid w:val="014F219D"/>
    <w:rsid w:val="01E50D53"/>
    <w:rsid w:val="01E66FA5"/>
    <w:rsid w:val="01FF0067"/>
    <w:rsid w:val="02016375"/>
    <w:rsid w:val="02535CBD"/>
    <w:rsid w:val="03212F73"/>
    <w:rsid w:val="03667C72"/>
    <w:rsid w:val="03D35307"/>
    <w:rsid w:val="04237BBF"/>
    <w:rsid w:val="046B3792"/>
    <w:rsid w:val="04785EAF"/>
    <w:rsid w:val="047F07A6"/>
    <w:rsid w:val="048B3E34"/>
    <w:rsid w:val="04A62A1C"/>
    <w:rsid w:val="04B35139"/>
    <w:rsid w:val="04BF763A"/>
    <w:rsid w:val="05104339"/>
    <w:rsid w:val="05600E1D"/>
    <w:rsid w:val="056621AB"/>
    <w:rsid w:val="05F20EA8"/>
    <w:rsid w:val="067601CC"/>
    <w:rsid w:val="06CE625A"/>
    <w:rsid w:val="07373DFF"/>
    <w:rsid w:val="075A189C"/>
    <w:rsid w:val="07C93D35"/>
    <w:rsid w:val="085207C5"/>
    <w:rsid w:val="08B60D54"/>
    <w:rsid w:val="08C545A5"/>
    <w:rsid w:val="08C64BA3"/>
    <w:rsid w:val="08F91A6D"/>
    <w:rsid w:val="09104908"/>
    <w:rsid w:val="092263E9"/>
    <w:rsid w:val="09246605"/>
    <w:rsid w:val="095A2027"/>
    <w:rsid w:val="09B039F5"/>
    <w:rsid w:val="09C120A6"/>
    <w:rsid w:val="09C53944"/>
    <w:rsid w:val="09D73678"/>
    <w:rsid w:val="09D94504"/>
    <w:rsid w:val="09DB561A"/>
    <w:rsid w:val="09F96779"/>
    <w:rsid w:val="0A204E37"/>
    <w:rsid w:val="0A212BC0"/>
    <w:rsid w:val="0A23066B"/>
    <w:rsid w:val="0A2A19F9"/>
    <w:rsid w:val="0A3A45C0"/>
    <w:rsid w:val="0A4F76B2"/>
    <w:rsid w:val="0A5922DF"/>
    <w:rsid w:val="0A825391"/>
    <w:rsid w:val="0A84659B"/>
    <w:rsid w:val="0A9D58CD"/>
    <w:rsid w:val="0AC05EBA"/>
    <w:rsid w:val="0AC459AA"/>
    <w:rsid w:val="0B52745A"/>
    <w:rsid w:val="0B5A4560"/>
    <w:rsid w:val="0B7B0734"/>
    <w:rsid w:val="0C5B0590"/>
    <w:rsid w:val="0C8353F1"/>
    <w:rsid w:val="0C981959"/>
    <w:rsid w:val="0C9D4705"/>
    <w:rsid w:val="0CA37841"/>
    <w:rsid w:val="0CE265BB"/>
    <w:rsid w:val="0D0B489D"/>
    <w:rsid w:val="0D314E4D"/>
    <w:rsid w:val="0D7C6A10"/>
    <w:rsid w:val="0D841421"/>
    <w:rsid w:val="0DA87805"/>
    <w:rsid w:val="0DBC70FE"/>
    <w:rsid w:val="0DC14423"/>
    <w:rsid w:val="0DD8176C"/>
    <w:rsid w:val="0DF50570"/>
    <w:rsid w:val="0E2A646C"/>
    <w:rsid w:val="0E3A41D5"/>
    <w:rsid w:val="0E4F50AC"/>
    <w:rsid w:val="0EB67609"/>
    <w:rsid w:val="0EBE3D62"/>
    <w:rsid w:val="0EE859DF"/>
    <w:rsid w:val="0F20161D"/>
    <w:rsid w:val="0F783207"/>
    <w:rsid w:val="0F9D2C6D"/>
    <w:rsid w:val="107C0AD5"/>
    <w:rsid w:val="10E22999"/>
    <w:rsid w:val="10EA69CE"/>
    <w:rsid w:val="112F07D9"/>
    <w:rsid w:val="11692E07"/>
    <w:rsid w:val="11AC0257"/>
    <w:rsid w:val="11DF30C9"/>
    <w:rsid w:val="11ED1C8A"/>
    <w:rsid w:val="12371157"/>
    <w:rsid w:val="12723331"/>
    <w:rsid w:val="12931026"/>
    <w:rsid w:val="12EE7A71"/>
    <w:rsid w:val="12F64B6E"/>
    <w:rsid w:val="13092E1C"/>
    <w:rsid w:val="13B80076"/>
    <w:rsid w:val="13BE16B0"/>
    <w:rsid w:val="144D6A10"/>
    <w:rsid w:val="146B333A"/>
    <w:rsid w:val="14912710"/>
    <w:rsid w:val="14B25A83"/>
    <w:rsid w:val="14C447F8"/>
    <w:rsid w:val="14CB29C3"/>
    <w:rsid w:val="153D1537"/>
    <w:rsid w:val="154222ED"/>
    <w:rsid w:val="15D373E9"/>
    <w:rsid w:val="15D8055B"/>
    <w:rsid w:val="15F15AC1"/>
    <w:rsid w:val="16290537"/>
    <w:rsid w:val="1629221C"/>
    <w:rsid w:val="1629525B"/>
    <w:rsid w:val="162D4D4B"/>
    <w:rsid w:val="16442095"/>
    <w:rsid w:val="16612C47"/>
    <w:rsid w:val="167D2FDD"/>
    <w:rsid w:val="16832BBD"/>
    <w:rsid w:val="16DD0D77"/>
    <w:rsid w:val="173D7210"/>
    <w:rsid w:val="17681DB3"/>
    <w:rsid w:val="177959F0"/>
    <w:rsid w:val="178F57B9"/>
    <w:rsid w:val="17A032FB"/>
    <w:rsid w:val="17A728DB"/>
    <w:rsid w:val="17B60D70"/>
    <w:rsid w:val="17E53404"/>
    <w:rsid w:val="180A4C18"/>
    <w:rsid w:val="182A3CEA"/>
    <w:rsid w:val="1869193F"/>
    <w:rsid w:val="18A51AB2"/>
    <w:rsid w:val="18AD59C7"/>
    <w:rsid w:val="18BE612E"/>
    <w:rsid w:val="18CE1F3C"/>
    <w:rsid w:val="19522EF0"/>
    <w:rsid w:val="19566367"/>
    <w:rsid w:val="195720DF"/>
    <w:rsid w:val="196229FF"/>
    <w:rsid w:val="19720CC7"/>
    <w:rsid w:val="19CA2EC3"/>
    <w:rsid w:val="19D61256"/>
    <w:rsid w:val="1A0E6C42"/>
    <w:rsid w:val="1A0F6516"/>
    <w:rsid w:val="1A197394"/>
    <w:rsid w:val="1A1B4EBB"/>
    <w:rsid w:val="1A495ECC"/>
    <w:rsid w:val="1A652D6F"/>
    <w:rsid w:val="1AB46E05"/>
    <w:rsid w:val="1AB53561"/>
    <w:rsid w:val="1ACE4623"/>
    <w:rsid w:val="1AEB6F83"/>
    <w:rsid w:val="1AF37BE5"/>
    <w:rsid w:val="1B0E67CD"/>
    <w:rsid w:val="1B210BF7"/>
    <w:rsid w:val="1B9B1E6F"/>
    <w:rsid w:val="1C3D380E"/>
    <w:rsid w:val="1C760ACE"/>
    <w:rsid w:val="1C8054A9"/>
    <w:rsid w:val="1C830701"/>
    <w:rsid w:val="1CBF5FD1"/>
    <w:rsid w:val="1CDA105D"/>
    <w:rsid w:val="1CEB326A"/>
    <w:rsid w:val="1D0600A4"/>
    <w:rsid w:val="1D5F1EDC"/>
    <w:rsid w:val="1D903E12"/>
    <w:rsid w:val="1D905BC0"/>
    <w:rsid w:val="1DAC0C4B"/>
    <w:rsid w:val="1DBC4C07"/>
    <w:rsid w:val="1E7F010E"/>
    <w:rsid w:val="1E8F7C25"/>
    <w:rsid w:val="1E91399D"/>
    <w:rsid w:val="1E9811D0"/>
    <w:rsid w:val="1ED61CF8"/>
    <w:rsid w:val="1EDA17E8"/>
    <w:rsid w:val="1F0C1276"/>
    <w:rsid w:val="1F1003B4"/>
    <w:rsid w:val="1F262338"/>
    <w:rsid w:val="1F552C1D"/>
    <w:rsid w:val="1FB45B95"/>
    <w:rsid w:val="1FF914C1"/>
    <w:rsid w:val="202251F5"/>
    <w:rsid w:val="202F346E"/>
    <w:rsid w:val="203942EC"/>
    <w:rsid w:val="208732AA"/>
    <w:rsid w:val="21627873"/>
    <w:rsid w:val="218912A4"/>
    <w:rsid w:val="218D2B42"/>
    <w:rsid w:val="21E01F75"/>
    <w:rsid w:val="222A213F"/>
    <w:rsid w:val="225F1F14"/>
    <w:rsid w:val="227B6E3E"/>
    <w:rsid w:val="22AC349C"/>
    <w:rsid w:val="22B072D9"/>
    <w:rsid w:val="22B20386"/>
    <w:rsid w:val="22CC030A"/>
    <w:rsid w:val="22DB78DD"/>
    <w:rsid w:val="22E569AE"/>
    <w:rsid w:val="235D4796"/>
    <w:rsid w:val="23827D58"/>
    <w:rsid w:val="23953F30"/>
    <w:rsid w:val="23C10881"/>
    <w:rsid w:val="23CB5BA3"/>
    <w:rsid w:val="23CD191B"/>
    <w:rsid w:val="23FE7D27"/>
    <w:rsid w:val="24566135"/>
    <w:rsid w:val="24AB32DF"/>
    <w:rsid w:val="24DA0650"/>
    <w:rsid w:val="259A75DB"/>
    <w:rsid w:val="25CD79B1"/>
    <w:rsid w:val="25D36F91"/>
    <w:rsid w:val="25DA0320"/>
    <w:rsid w:val="25F80BEF"/>
    <w:rsid w:val="260E7FC9"/>
    <w:rsid w:val="26A56238"/>
    <w:rsid w:val="26BE72FA"/>
    <w:rsid w:val="26E6794A"/>
    <w:rsid w:val="278C564A"/>
    <w:rsid w:val="27932534"/>
    <w:rsid w:val="27962024"/>
    <w:rsid w:val="27A6712C"/>
    <w:rsid w:val="27B816CA"/>
    <w:rsid w:val="27D61EFD"/>
    <w:rsid w:val="27DA63B5"/>
    <w:rsid w:val="284101E2"/>
    <w:rsid w:val="28B60BD0"/>
    <w:rsid w:val="28FC7154"/>
    <w:rsid w:val="294A756A"/>
    <w:rsid w:val="29654F4F"/>
    <w:rsid w:val="296A19BB"/>
    <w:rsid w:val="2992731B"/>
    <w:rsid w:val="29BB2216"/>
    <w:rsid w:val="29F27AE4"/>
    <w:rsid w:val="29FF03BB"/>
    <w:rsid w:val="2A2B739C"/>
    <w:rsid w:val="2A7C7BF7"/>
    <w:rsid w:val="2AA36F32"/>
    <w:rsid w:val="2ABA427C"/>
    <w:rsid w:val="2ADE3F85"/>
    <w:rsid w:val="2AEF03C9"/>
    <w:rsid w:val="2AF82FCF"/>
    <w:rsid w:val="2B1E480B"/>
    <w:rsid w:val="2B626DED"/>
    <w:rsid w:val="2B6C7C6C"/>
    <w:rsid w:val="2B6E646D"/>
    <w:rsid w:val="2B7B1C0B"/>
    <w:rsid w:val="2B9F3B9D"/>
    <w:rsid w:val="2BAC62BA"/>
    <w:rsid w:val="2BB4516F"/>
    <w:rsid w:val="2BD550F6"/>
    <w:rsid w:val="2BF17137"/>
    <w:rsid w:val="2C184CFF"/>
    <w:rsid w:val="2C2E6CCF"/>
    <w:rsid w:val="2C3342E6"/>
    <w:rsid w:val="2C3C763E"/>
    <w:rsid w:val="2CBF201D"/>
    <w:rsid w:val="2CDC2BCF"/>
    <w:rsid w:val="2CF03F85"/>
    <w:rsid w:val="2D1F0CCE"/>
    <w:rsid w:val="2D6230D5"/>
    <w:rsid w:val="2D7D64DD"/>
    <w:rsid w:val="2D8D1C67"/>
    <w:rsid w:val="2DAB7C0E"/>
    <w:rsid w:val="2DC53663"/>
    <w:rsid w:val="2DE51610"/>
    <w:rsid w:val="2E0B376C"/>
    <w:rsid w:val="2E2A141B"/>
    <w:rsid w:val="2E3C1B78"/>
    <w:rsid w:val="2E7F3812"/>
    <w:rsid w:val="2E7F7CB6"/>
    <w:rsid w:val="2E960796"/>
    <w:rsid w:val="2EB37960"/>
    <w:rsid w:val="2ECB6A58"/>
    <w:rsid w:val="2EEE0998"/>
    <w:rsid w:val="2F75624A"/>
    <w:rsid w:val="2FDE3030"/>
    <w:rsid w:val="300D2C1D"/>
    <w:rsid w:val="30161F54"/>
    <w:rsid w:val="3078676B"/>
    <w:rsid w:val="30C220DC"/>
    <w:rsid w:val="30FE1366"/>
    <w:rsid w:val="3176720D"/>
    <w:rsid w:val="31815AF3"/>
    <w:rsid w:val="31840A31"/>
    <w:rsid w:val="31E340B8"/>
    <w:rsid w:val="31F2079F"/>
    <w:rsid w:val="31FB3AF8"/>
    <w:rsid w:val="32087FC3"/>
    <w:rsid w:val="322827C7"/>
    <w:rsid w:val="322D17D7"/>
    <w:rsid w:val="32607DFF"/>
    <w:rsid w:val="329E3FCC"/>
    <w:rsid w:val="331704BD"/>
    <w:rsid w:val="33174961"/>
    <w:rsid w:val="33525999"/>
    <w:rsid w:val="33552D94"/>
    <w:rsid w:val="33A06705"/>
    <w:rsid w:val="33B201E6"/>
    <w:rsid w:val="33D53ED4"/>
    <w:rsid w:val="33E34843"/>
    <w:rsid w:val="33E800AC"/>
    <w:rsid w:val="340256E1"/>
    <w:rsid w:val="34125129"/>
    <w:rsid w:val="3417273F"/>
    <w:rsid w:val="34450C4F"/>
    <w:rsid w:val="344D6161"/>
    <w:rsid w:val="345C0152"/>
    <w:rsid w:val="347F27BE"/>
    <w:rsid w:val="34AE22E1"/>
    <w:rsid w:val="34C4201A"/>
    <w:rsid w:val="34D36666"/>
    <w:rsid w:val="34F32864"/>
    <w:rsid w:val="35814314"/>
    <w:rsid w:val="35AB313F"/>
    <w:rsid w:val="35EB79DF"/>
    <w:rsid w:val="365D6B2F"/>
    <w:rsid w:val="36603F29"/>
    <w:rsid w:val="369C3639"/>
    <w:rsid w:val="370276D6"/>
    <w:rsid w:val="371177BA"/>
    <w:rsid w:val="3724313E"/>
    <w:rsid w:val="37441A9D"/>
    <w:rsid w:val="3747333B"/>
    <w:rsid w:val="374B4BD9"/>
    <w:rsid w:val="375A4E1C"/>
    <w:rsid w:val="376C4B50"/>
    <w:rsid w:val="377C1237"/>
    <w:rsid w:val="37895702"/>
    <w:rsid w:val="3793345E"/>
    <w:rsid w:val="37A95DA4"/>
    <w:rsid w:val="37D22C05"/>
    <w:rsid w:val="37E513CB"/>
    <w:rsid w:val="38417D8A"/>
    <w:rsid w:val="38763ED8"/>
    <w:rsid w:val="3894610C"/>
    <w:rsid w:val="38BD38B5"/>
    <w:rsid w:val="38CA121E"/>
    <w:rsid w:val="38E80877"/>
    <w:rsid w:val="38F82B3F"/>
    <w:rsid w:val="396401D4"/>
    <w:rsid w:val="39AB195F"/>
    <w:rsid w:val="39F66491"/>
    <w:rsid w:val="3A414964"/>
    <w:rsid w:val="3A802DEC"/>
    <w:rsid w:val="3A960861"/>
    <w:rsid w:val="3A9C74FA"/>
    <w:rsid w:val="3AA06FEA"/>
    <w:rsid w:val="3AB807D8"/>
    <w:rsid w:val="3AC7206B"/>
    <w:rsid w:val="3AC84793"/>
    <w:rsid w:val="3AC9250E"/>
    <w:rsid w:val="3ADC3D9A"/>
    <w:rsid w:val="3B251BE5"/>
    <w:rsid w:val="3B4067A0"/>
    <w:rsid w:val="3B4E2EEA"/>
    <w:rsid w:val="3BA26D92"/>
    <w:rsid w:val="3BD01B51"/>
    <w:rsid w:val="3BE535AC"/>
    <w:rsid w:val="3BEF15D9"/>
    <w:rsid w:val="3BF515B8"/>
    <w:rsid w:val="3C0A7F81"/>
    <w:rsid w:val="3C335C3C"/>
    <w:rsid w:val="3C53008C"/>
    <w:rsid w:val="3C722C08"/>
    <w:rsid w:val="3CEC094C"/>
    <w:rsid w:val="3CF655E7"/>
    <w:rsid w:val="3D42082D"/>
    <w:rsid w:val="3D5D7415"/>
    <w:rsid w:val="3D8F0079"/>
    <w:rsid w:val="3DC56D68"/>
    <w:rsid w:val="3DEE2DFD"/>
    <w:rsid w:val="3DF24BCA"/>
    <w:rsid w:val="3E003377"/>
    <w:rsid w:val="3E79364B"/>
    <w:rsid w:val="3E821045"/>
    <w:rsid w:val="3ECF02A8"/>
    <w:rsid w:val="3F087854"/>
    <w:rsid w:val="3F277CDA"/>
    <w:rsid w:val="3F4563B2"/>
    <w:rsid w:val="3F724CCD"/>
    <w:rsid w:val="3FB73B50"/>
    <w:rsid w:val="402266F3"/>
    <w:rsid w:val="40923879"/>
    <w:rsid w:val="40A47D53"/>
    <w:rsid w:val="40FF2BBC"/>
    <w:rsid w:val="41085413"/>
    <w:rsid w:val="41866BDE"/>
    <w:rsid w:val="419C127D"/>
    <w:rsid w:val="41B11ADD"/>
    <w:rsid w:val="41BE7823"/>
    <w:rsid w:val="41E66FB7"/>
    <w:rsid w:val="421D3616"/>
    <w:rsid w:val="426B25D4"/>
    <w:rsid w:val="42BA5F99"/>
    <w:rsid w:val="42D53EF1"/>
    <w:rsid w:val="43431F0F"/>
    <w:rsid w:val="436B215F"/>
    <w:rsid w:val="43CA012F"/>
    <w:rsid w:val="43D45F57"/>
    <w:rsid w:val="43EF4B3E"/>
    <w:rsid w:val="441A0AEF"/>
    <w:rsid w:val="442567B2"/>
    <w:rsid w:val="442F19C7"/>
    <w:rsid w:val="44501A81"/>
    <w:rsid w:val="4473751E"/>
    <w:rsid w:val="44B45E69"/>
    <w:rsid w:val="44CE660D"/>
    <w:rsid w:val="44EC107E"/>
    <w:rsid w:val="451F76A5"/>
    <w:rsid w:val="45283DD6"/>
    <w:rsid w:val="45442C68"/>
    <w:rsid w:val="454A6A41"/>
    <w:rsid w:val="454F3AE7"/>
    <w:rsid w:val="455D76AC"/>
    <w:rsid w:val="457E261E"/>
    <w:rsid w:val="457E617A"/>
    <w:rsid w:val="458F482B"/>
    <w:rsid w:val="45A1630C"/>
    <w:rsid w:val="45B1654F"/>
    <w:rsid w:val="45B82126"/>
    <w:rsid w:val="45C2075D"/>
    <w:rsid w:val="45D67D64"/>
    <w:rsid w:val="45EF0E26"/>
    <w:rsid w:val="46572B96"/>
    <w:rsid w:val="46841EB6"/>
    <w:rsid w:val="46B61944"/>
    <w:rsid w:val="46C0756A"/>
    <w:rsid w:val="46EE10DD"/>
    <w:rsid w:val="47095941"/>
    <w:rsid w:val="472B0583"/>
    <w:rsid w:val="478F6EF7"/>
    <w:rsid w:val="47925F0D"/>
    <w:rsid w:val="47971775"/>
    <w:rsid w:val="47BE461E"/>
    <w:rsid w:val="47CA1B4A"/>
    <w:rsid w:val="47CA56A6"/>
    <w:rsid w:val="47D26C51"/>
    <w:rsid w:val="47FC7C10"/>
    <w:rsid w:val="48180A7B"/>
    <w:rsid w:val="481B23A6"/>
    <w:rsid w:val="481C034D"/>
    <w:rsid w:val="484A0532"/>
    <w:rsid w:val="485338EE"/>
    <w:rsid w:val="4855697D"/>
    <w:rsid w:val="48822425"/>
    <w:rsid w:val="488B752C"/>
    <w:rsid w:val="48A56114"/>
    <w:rsid w:val="48C540C0"/>
    <w:rsid w:val="48EC3D42"/>
    <w:rsid w:val="48F609CD"/>
    <w:rsid w:val="48F74178"/>
    <w:rsid w:val="48FD7CFE"/>
    <w:rsid w:val="491C1D79"/>
    <w:rsid w:val="49247038"/>
    <w:rsid w:val="493279A7"/>
    <w:rsid w:val="49BE123B"/>
    <w:rsid w:val="49CB5467"/>
    <w:rsid w:val="49D40617"/>
    <w:rsid w:val="49E77763"/>
    <w:rsid w:val="4A174DEF"/>
    <w:rsid w:val="4A5B09D6"/>
    <w:rsid w:val="4A62509B"/>
    <w:rsid w:val="4A7162AD"/>
    <w:rsid w:val="4AC705C3"/>
    <w:rsid w:val="4AE01685"/>
    <w:rsid w:val="4AE72A13"/>
    <w:rsid w:val="4AE9678B"/>
    <w:rsid w:val="4AFF7111"/>
    <w:rsid w:val="4B1A6945"/>
    <w:rsid w:val="4B491005"/>
    <w:rsid w:val="4B614574"/>
    <w:rsid w:val="4B7D0C82"/>
    <w:rsid w:val="4BED22AB"/>
    <w:rsid w:val="4C003D8D"/>
    <w:rsid w:val="4C237A7B"/>
    <w:rsid w:val="4C910E89"/>
    <w:rsid w:val="4CFB6302"/>
    <w:rsid w:val="4D2E2B7B"/>
    <w:rsid w:val="4DB41975"/>
    <w:rsid w:val="4DE35714"/>
    <w:rsid w:val="4E4F2DA9"/>
    <w:rsid w:val="4E54216E"/>
    <w:rsid w:val="4E683E6B"/>
    <w:rsid w:val="4E6C327C"/>
    <w:rsid w:val="4E816CDB"/>
    <w:rsid w:val="4ECF3EEA"/>
    <w:rsid w:val="4EEC23A6"/>
    <w:rsid w:val="4F363F69"/>
    <w:rsid w:val="4F5A7C58"/>
    <w:rsid w:val="4F745484"/>
    <w:rsid w:val="4F9360A1"/>
    <w:rsid w:val="4F9C201E"/>
    <w:rsid w:val="4FE70DC0"/>
    <w:rsid w:val="5032028D"/>
    <w:rsid w:val="5075717B"/>
    <w:rsid w:val="50B11AF9"/>
    <w:rsid w:val="50C25AB5"/>
    <w:rsid w:val="50E37BB3"/>
    <w:rsid w:val="51037E7B"/>
    <w:rsid w:val="510F4A72"/>
    <w:rsid w:val="521C2FA3"/>
    <w:rsid w:val="521D6D1B"/>
    <w:rsid w:val="523447EB"/>
    <w:rsid w:val="52796647"/>
    <w:rsid w:val="528154FB"/>
    <w:rsid w:val="529F5982"/>
    <w:rsid w:val="52AF4DE2"/>
    <w:rsid w:val="52EF6909"/>
    <w:rsid w:val="52F42171"/>
    <w:rsid w:val="532A7941"/>
    <w:rsid w:val="53364538"/>
    <w:rsid w:val="534C3D5B"/>
    <w:rsid w:val="536D782E"/>
    <w:rsid w:val="537B1F4B"/>
    <w:rsid w:val="538C4158"/>
    <w:rsid w:val="5394300C"/>
    <w:rsid w:val="53BA0CC5"/>
    <w:rsid w:val="54914D87"/>
    <w:rsid w:val="54A83213"/>
    <w:rsid w:val="550146D2"/>
    <w:rsid w:val="5527238A"/>
    <w:rsid w:val="553A69A8"/>
    <w:rsid w:val="55AA6B17"/>
    <w:rsid w:val="55CA7FF5"/>
    <w:rsid w:val="55F61D5C"/>
    <w:rsid w:val="560E354A"/>
    <w:rsid w:val="561F7505"/>
    <w:rsid w:val="565C3FB2"/>
    <w:rsid w:val="56D007FF"/>
    <w:rsid w:val="56FA762A"/>
    <w:rsid w:val="572A6162"/>
    <w:rsid w:val="57362D58"/>
    <w:rsid w:val="5752012A"/>
    <w:rsid w:val="57572CCF"/>
    <w:rsid w:val="579F25DD"/>
    <w:rsid w:val="57AA2DFF"/>
    <w:rsid w:val="57AB3AA3"/>
    <w:rsid w:val="57B95737"/>
    <w:rsid w:val="57C7260C"/>
    <w:rsid w:val="57F16C7F"/>
    <w:rsid w:val="58050DF1"/>
    <w:rsid w:val="580C3AB9"/>
    <w:rsid w:val="58737694"/>
    <w:rsid w:val="5877232B"/>
    <w:rsid w:val="58A11095"/>
    <w:rsid w:val="58C44394"/>
    <w:rsid w:val="58D52746"/>
    <w:rsid w:val="590B3D71"/>
    <w:rsid w:val="594D4389"/>
    <w:rsid w:val="59672B0E"/>
    <w:rsid w:val="596A3527"/>
    <w:rsid w:val="59981AA8"/>
    <w:rsid w:val="599C3704"/>
    <w:rsid w:val="59C53F20"/>
    <w:rsid w:val="5A0A04CC"/>
    <w:rsid w:val="5A3F1F24"/>
    <w:rsid w:val="5A5B4884"/>
    <w:rsid w:val="5A785436"/>
    <w:rsid w:val="5AA12BDF"/>
    <w:rsid w:val="5AAE0E58"/>
    <w:rsid w:val="5ABB5323"/>
    <w:rsid w:val="5AE12FDB"/>
    <w:rsid w:val="5AF251E8"/>
    <w:rsid w:val="5B4812AC"/>
    <w:rsid w:val="5B726329"/>
    <w:rsid w:val="5B990611"/>
    <w:rsid w:val="5BB3796D"/>
    <w:rsid w:val="5BC8419B"/>
    <w:rsid w:val="5C1A7D4C"/>
    <w:rsid w:val="5C27238D"/>
    <w:rsid w:val="5CB07109"/>
    <w:rsid w:val="5CFB5EAA"/>
    <w:rsid w:val="5D432825"/>
    <w:rsid w:val="5D594AD9"/>
    <w:rsid w:val="5D616655"/>
    <w:rsid w:val="5D8C3526"/>
    <w:rsid w:val="5D9E51B4"/>
    <w:rsid w:val="5DC15C70"/>
    <w:rsid w:val="5DD230AF"/>
    <w:rsid w:val="5DD72473"/>
    <w:rsid w:val="5E0A653E"/>
    <w:rsid w:val="5E401122"/>
    <w:rsid w:val="5E6737F7"/>
    <w:rsid w:val="5E875C48"/>
    <w:rsid w:val="5EA92062"/>
    <w:rsid w:val="5ED30E8D"/>
    <w:rsid w:val="5ED66BCF"/>
    <w:rsid w:val="5F0674B4"/>
    <w:rsid w:val="5F19393C"/>
    <w:rsid w:val="5F2B2A77"/>
    <w:rsid w:val="5F487ACD"/>
    <w:rsid w:val="5F61293D"/>
    <w:rsid w:val="5F9A5E4E"/>
    <w:rsid w:val="5F9E6910"/>
    <w:rsid w:val="5FA84156"/>
    <w:rsid w:val="5FDF3861"/>
    <w:rsid w:val="5FE63CC0"/>
    <w:rsid w:val="60326087"/>
    <w:rsid w:val="60477D84"/>
    <w:rsid w:val="607B7A2E"/>
    <w:rsid w:val="608A3B25"/>
    <w:rsid w:val="60AF4E4E"/>
    <w:rsid w:val="60B7455B"/>
    <w:rsid w:val="60D96503"/>
    <w:rsid w:val="60F11A9E"/>
    <w:rsid w:val="611E5006"/>
    <w:rsid w:val="612B4FB0"/>
    <w:rsid w:val="6131633F"/>
    <w:rsid w:val="614222FA"/>
    <w:rsid w:val="619743F4"/>
    <w:rsid w:val="61E15FB7"/>
    <w:rsid w:val="61FB2917"/>
    <w:rsid w:val="62481098"/>
    <w:rsid w:val="62E6057E"/>
    <w:rsid w:val="62F15C73"/>
    <w:rsid w:val="62F6339C"/>
    <w:rsid w:val="630F445E"/>
    <w:rsid w:val="633A772C"/>
    <w:rsid w:val="63414F5F"/>
    <w:rsid w:val="6371070F"/>
    <w:rsid w:val="638B30A7"/>
    <w:rsid w:val="6399664D"/>
    <w:rsid w:val="639A01CB"/>
    <w:rsid w:val="63AB4186"/>
    <w:rsid w:val="63DD2D6D"/>
    <w:rsid w:val="63EA5D6C"/>
    <w:rsid w:val="64153CF6"/>
    <w:rsid w:val="641714C6"/>
    <w:rsid w:val="643D51A2"/>
    <w:rsid w:val="64632CB3"/>
    <w:rsid w:val="64654E7B"/>
    <w:rsid w:val="647E189B"/>
    <w:rsid w:val="64B33C3A"/>
    <w:rsid w:val="64BD077B"/>
    <w:rsid w:val="65006754"/>
    <w:rsid w:val="654B1989"/>
    <w:rsid w:val="65530F79"/>
    <w:rsid w:val="65566374"/>
    <w:rsid w:val="65764C68"/>
    <w:rsid w:val="65CC6636"/>
    <w:rsid w:val="66240220"/>
    <w:rsid w:val="663743F7"/>
    <w:rsid w:val="668F1B3D"/>
    <w:rsid w:val="66911D59"/>
    <w:rsid w:val="66A9039E"/>
    <w:rsid w:val="66AF718C"/>
    <w:rsid w:val="66B27F22"/>
    <w:rsid w:val="66DC6D4D"/>
    <w:rsid w:val="66F75934"/>
    <w:rsid w:val="672524A2"/>
    <w:rsid w:val="675E7762"/>
    <w:rsid w:val="67E1591F"/>
    <w:rsid w:val="67F473BF"/>
    <w:rsid w:val="67FF7197"/>
    <w:rsid w:val="68112A26"/>
    <w:rsid w:val="68831B76"/>
    <w:rsid w:val="68BD39A9"/>
    <w:rsid w:val="68DC3034"/>
    <w:rsid w:val="68E048D2"/>
    <w:rsid w:val="68EA39A3"/>
    <w:rsid w:val="68F20AA9"/>
    <w:rsid w:val="69005A5E"/>
    <w:rsid w:val="692B7DCC"/>
    <w:rsid w:val="69652A6D"/>
    <w:rsid w:val="69733998"/>
    <w:rsid w:val="697A2F79"/>
    <w:rsid w:val="69BB533F"/>
    <w:rsid w:val="69C35264"/>
    <w:rsid w:val="6A374FB7"/>
    <w:rsid w:val="6A673E60"/>
    <w:rsid w:val="6A835E5D"/>
    <w:rsid w:val="6AB73D58"/>
    <w:rsid w:val="6B0B7C00"/>
    <w:rsid w:val="6B0D3978"/>
    <w:rsid w:val="6B4D1FC7"/>
    <w:rsid w:val="6B4E002A"/>
    <w:rsid w:val="6BBA3B00"/>
    <w:rsid w:val="6BDB4713"/>
    <w:rsid w:val="6C0C1E82"/>
    <w:rsid w:val="6C2F6C6F"/>
    <w:rsid w:val="6C556967"/>
    <w:rsid w:val="6C840CFC"/>
    <w:rsid w:val="6C841A18"/>
    <w:rsid w:val="6C962079"/>
    <w:rsid w:val="6C9C1458"/>
    <w:rsid w:val="6CF3094C"/>
    <w:rsid w:val="6D0D2F6E"/>
    <w:rsid w:val="6D0F1C2A"/>
    <w:rsid w:val="6D324EBD"/>
    <w:rsid w:val="6D704D5F"/>
    <w:rsid w:val="6D77332B"/>
    <w:rsid w:val="6D80560B"/>
    <w:rsid w:val="6D9143ED"/>
    <w:rsid w:val="6DC5048F"/>
    <w:rsid w:val="6DCA5B51"/>
    <w:rsid w:val="6DE44E65"/>
    <w:rsid w:val="6E1312A6"/>
    <w:rsid w:val="6E4678CD"/>
    <w:rsid w:val="6E8E4DD0"/>
    <w:rsid w:val="6E9F6FDD"/>
    <w:rsid w:val="6EBD796D"/>
    <w:rsid w:val="6EDD449B"/>
    <w:rsid w:val="6F137AA2"/>
    <w:rsid w:val="6F282B2F"/>
    <w:rsid w:val="6F68328B"/>
    <w:rsid w:val="6F7B2C0C"/>
    <w:rsid w:val="6F7E5201"/>
    <w:rsid w:val="6F9208F0"/>
    <w:rsid w:val="6FE4739E"/>
    <w:rsid w:val="706E686D"/>
    <w:rsid w:val="70746976"/>
    <w:rsid w:val="70AE4501"/>
    <w:rsid w:val="70C525FF"/>
    <w:rsid w:val="70E40C58"/>
    <w:rsid w:val="7137174F"/>
    <w:rsid w:val="715C016D"/>
    <w:rsid w:val="71722787"/>
    <w:rsid w:val="717A508E"/>
    <w:rsid w:val="717E112C"/>
    <w:rsid w:val="71950224"/>
    <w:rsid w:val="71970440"/>
    <w:rsid w:val="719721EE"/>
    <w:rsid w:val="71B20DD6"/>
    <w:rsid w:val="71CA4371"/>
    <w:rsid w:val="71EA67C2"/>
    <w:rsid w:val="71ED1E0E"/>
    <w:rsid w:val="72347A3D"/>
    <w:rsid w:val="72402885"/>
    <w:rsid w:val="72457E9C"/>
    <w:rsid w:val="725977AA"/>
    <w:rsid w:val="72710C91"/>
    <w:rsid w:val="727662A7"/>
    <w:rsid w:val="727A7B45"/>
    <w:rsid w:val="72972122"/>
    <w:rsid w:val="729A4D2A"/>
    <w:rsid w:val="729F75AC"/>
    <w:rsid w:val="72A36CA2"/>
    <w:rsid w:val="72AE77EF"/>
    <w:rsid w:val="72AF0639"/>
    <w:rsid w:val="72C62D8B"/>
    <w:rsid w:val="72D54D7C"/>
    <w:rsid w:val="730B69EF"/>
    <w:rsid w:val="73184F99"/>
    <w:rsid w:val="731C29AB"/>
    <w:rsid w:val="73334198"/>
    <w:rsid w:val="73522870"/>
    <w:rsid w:val="738549F4"/>
    <w:rsid w:val="73EB6821"/>
    <w:rsid w:val="7416564C"/>
    <w:rsid w:val="741B5358"/>
    <w:rsid w:val="74387CB8"/>
    <w:rsid w:val="74650381"/>
    <w:rsid w:val="74AF350A"/>
    <w:rsid w:val="74D53298"/>
    <w:rsid w:val="74EC0AA3"/>
    <w:rsid w:val="750951B1"/>
    <w:rsid w:val="7513602F"/>
    <w:rsid w:val="75265D63"/>
    <w:rsid w:val="75520687"/>
    <w:rsid w:val="758F7BB5"/>
    <w:rsid w:val="75A153E9"/>
    <w:rsid w:val="75B275F6"/>
    <w:rsid w:val="75DC6C11"/>
    <w:rsid w:val="75E63744"/>
    <w:rsid w:val="763C15B6"/>
    <w:rsid w:val="76571F4C"/>
    <w:rsid w:val="76593F16"/>
    <w:rsid w:val="76D90BB3"/>
    <w:rsid w:val="773504DF"/>
    <w:rsid w:val="77726AA2"/>
    <w:rsid w:val="77894067"/>
    <w:rsid w:val="778F5BFD"/>
    <w:rsid w:val="779F004E"/>
    <w:rsid w:val="77F739E6"/>
    <w:rsid w:val="7819395D"/>
    <w:rsid w:val="78743289"/>
    <w:rsid w:val="78972AD3"/>
    <w:rsid w:val="78C923BA"/>
    <w:rsid w:val="78EC72C3"/>
    <w:rsid w:val="78FF0DA4"/>
    <w:rsid w:val="790243F1"/>
    <w:rsid w:val="792C3B64"/>
    <w:rsid w:val="79492020"/>
    <w:rsid w:val="79517126"/>
    <w:rsid w:val="797352EE"/>
    <w:rsid w:val="799B6F0E"/>
    <w:rsid w:val="79C466FD"/>
    <w:rsid w:val="79D35D8D"/>
    <w:rsid w:val="79FF3026"/>
    <w:rsid w:val="7A3C73E9"/>
    <w:rsid w:val="7A4B1DC7"/>
    <w:rsid w:val="7A804167"/>
    <w:rsid w:val="7AC2652D"/>
    <w:rsid w:val="7ADB6390"/>
    <w:rsid w:val="7AE85672"/>
    <w:rsid w:val="7B3B1E3C"/>
    <w:rsid w:val="7B712AAC"/>
    <w:rsid w:val="7B7470FC"/>
    <w:rsid w:val="7BE32320"/>
    <w:rsid w:val="7BE61DA8"/>
    <w:rsid w:val="7C1E3C37"/>
    <w:rsid w:val="7C417926"/>
    <w:rsid w:val="7C5F688D"/>
    <w:rsid w:val="7C7E0232"/>
    <w:rsid w:val="7C8D2B6B"/>
    <w:rsid w:val="7CF95B0B"/>
    <w:rsid w:val="7D202BA7"/>
    <w:rsid w:val="7D5176F5"/>
    <w:rsid w:val="7D687D83"/>
    <w:rsid w:val="7D6C09D3"/>
    <w:rsid w:val="7D6E64F9"/>
    <w:rsid w:val="7DA86A23"/>
    <w:rsid w:val="7DD367B4"/>
    <w:rsid w:val="7E355268"/>
    <w:rsid w:val="7E3A287F"/>
    <w:rsid w:val="7E4159BB"/>
    <w:rsid w:val="7E584AB3"/>
    <w:rsid w:val="7E710BD8"/>
    <w:rsid w:val="7E97382D"/>
    <w:rsid w:val="7E9F0934"/>
    <w:rsid w:val="7EFA5817"/>
    <w:rsid w:val="7F012039"/>
    <w:rsid w:val="7F186915"/>
    <w:rsid w:val="7F316E4B"/>
    <w:rsid w:val="7F3D0B25"/>
    <w:rsid w:val="7F403EC5"/>
    <w:rsid w:val="7F55064C"/>
    <w:rsid w:val="7FBE7019"/>
    <w:rsid w:val="7FC4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9ACC3"/>
  <w14:defaultImageDpi w14:val="32767"/>
  <w15:docId w15:val="{6DF33D36-84EB-43BF-A08E-7F1BDC094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jc w:val="center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autoRedefine/>
    <w:uiPriority w:val="9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52\AppData\Roaming\kingsoft\office6\templates\download\7fb8a8fe-b312-4569-938c-635954fcb06f\&#24037;&#20316;&#21608;&#25253;&#27599;&#21608;&#22797;&#30424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工作周报每周复盘表.docx</Template>
  <TotalTime>20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沙院洁</dc:creator>
  <cp:lastModifiedBy>鑫 陈</cp:lastModifiedBy>
  <cp:revision>48</cp:revision>
  <dcterms:created xsi:type="dcterms:W3CDTF">2021-11-20T03:28:00Z</dcterms:created>
  <dcterms:modified xsi:type="dcterms:W3CDTF">2024-05-11T17:27:00Z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KSOTemplateUUID">
    <vt:lpwstr>v1.0_mb_pzbcQgEbNaiQAf4HVv7Mvw==</vt:lpwstr>
  </property>
  <property fmtid="{D5CDD505-2E9C-101B-9397-08002B2CF9AE}" pid="4" name="ICV">
    <vt:lpwstr>CCE2D285C0054326ABD6CB79B4CCF085_13</vt:lpwstr>
  </property>
  <property fmtid="{D5CDD505-2E9C-101B-9397-08002B2CF9AE}" pid="5" name="commondata">
    <vt:lpwstr>eyJjb3VudCI6MSwiaGRpZCI6IjcwNjNhYmYzNzdkODkyYzRkZGNjOTZiMDFhNjhiODc0IiwidXNlckNvdW50IjoxfQ==</vt:lpwstr>
  </property>
</Properties>
</file>