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1492"/>
        <w:tblW w:w="0" w:type="auto"/>
        <w:tblLook w:val="04A0" w:firstRow="1" w:lastRow="0" w:firstColumn="1" w:lastColumn="0" w:noHBand="0" w:noVBand="1"/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 w:rsidR="00B62D21" w14:paraId="2DB3C665" w14:textId="77777777">
        <w:trPr>
          <w:trHeight w:val="614"/>
        </w:trPr>
        <w:tc>
          <w:tcPr>
            <w:tcW w:w="3342" w:type="dxa"/>
            <w:vAlign w:val="center"/>
          </w:tcPr>
          <w:p w14:paraId="07A79A86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汇报人：陈鑫</w:t>
            </w:r>
          </w:p>
        </w:tc>
        <w:tc>
          <w:tcPr>
            <w:tcW w:w="3343" w:type="dxa"/>
            <w:gridSpan w:val="3"/>
            <w:vAlign w:val="center"/>
          </w:tcPr>
          <w:p w14:paraId="43DFC3AC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部门：研发部</w:t>
            </w:r>
          </w:p>
        </w:tc>
        <w:tc>
          <w:tcPr>
            <w:tcW w:w="3343" w:type="dxa"/>
            <w:gridSpan w:val="3"/>
            <w:vAlign w:val="center"/>
          </w:tcPr>
          <w:p w14:paraId="7A6271C7" w14:textId="4B430822" w:rsidR="00B62D21" w:rsidRPr="00DC5E67" w:rsidRDefault="00000000">
            <w:pPr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时间：2023.10.</w:t>
            </w:r>
            <w:r w:rsidR="00DC5E67">
              <w:rPr>
                <w:rFonts w:ascii="思源黑体 CN Medium" w:eastAsia="思源黑体 CN Medium" w:hAnsi="思源黑体 CN Medium"/>
              </w:rPr>
              <w:t>20</w:t>
            </w:r>
          </w:p>
        </w:tc>
      </w:tr>
      <w:tr w:rsidR="00B62D21" w14:paraId="70AC3937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64CEE821" w14:textId="77777777" w:rsidR="00B62D21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本周工作总结</w:t>
            </w:r>
          </w:p>
        </w:tc>
      </w:tr>
      <w:tr w:rsidR="00B62D21" w14:paraId="29F49C8B" w14:textId="77777777">
        <w:trPr>
          <w:trHeight w:val="480"/>
        </w:trPr>
        <w:tc>
          <w:tcPr>
            <w:tcW w:w="4106" w:type="dxa"/>
            <w:gridSpan w:val="2"/>
            <w:vAlign w:val="center"/>
          </w:tcPr>
          <w:p w14:paraId="1A1BDD28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0" w:type="dxa"/>
            <w:vAlign w:val="center"/>
          </w:tcPr>
          <w:p w14:paraId="3A0009D8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 w14:paraId="2E8673CB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0" w:type="dxa"/>
            <w:vAlign w:val="center"/>
          </w:tcPr>
          <w:p w14:paraId="771501CB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完成度</w:t>
            </w:r>
          </w:p>
        </w:tc>
        <w:tc>
          <w:tcPr>
            <w:tcW w:w="1481" w:type="dxa"/>
            <w:vAlign w:val="center"/>
          </w:tcPr>
          <w:p w14:paraId="7BF2BAC9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未完成原因</w:t>
            </w:r>
          </w:p>
        </w:tc>
      </w:tr>
      <w:tr w:rsidR="00B62D21" w14:paraId="295ABF17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28264D26" w14:textId="5FB671CF" w:rsidR="00B62D21" w:rsidRDefault="00DC5E67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上传</w:t>
            </w:r>
            <w:r>
              <w:rPr>
                <w:rFonts w:ascii="宋体" w:eastAsia="宋体" w:hAnsi="宋体" w:cs="宋体" w:hint="eastAsia"/>
              </w:rPr>
              <w:t>个人/他人简历 工作经历，项目经历，教育经历布局</w:t>
            </w:r>
          </w:p>
        </w:tc>
        <w:tc>
          <w:tcPr>
            <w:tcW w:w="1480" w:type="dxa"/>
            <w:vAlign w:val="center"/>
          </w:tcPr>
          <w:p w14:paraId="606A7DAC" w14:textId="17C55017" w:rsidR="00B62D21" w:rsidRDefault="00DC5E67">
            <w:pPr>
              <w:tabs>
                <w:tab w:val="left" w:pos="462"/>
              </w:tabs>
              <w:ind w:firstLineChars="200" w:firstLine="420"/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</w:t>
            </w:r>
            <w:r>
              <w:rPr>
                <w:rFonts w:ascii="Cambria" w:eastAsia="思源黑体 CN Medium" w:hAnsi="Cambria"/>
              </w:rPr>
              <w:t>0.16</w:t>
            </w:r>
          </w:p>
        </w:tc>
        <w:tc>
          <w:tcPr>
            <w:tcW w:w="1481" w:type="dxa"/>
            <w:gridSpan w:val="2"/>
            <w:vAlign w:val="center"/>
          </w:tcPr>
          <w:p w14:paraId="70642BA3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4DEB0B98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100%</w:t>
            </w:r>
          </w:p>
        </w:tc>
        <w:tc>
          <w:tcPr>
            <w:tcW w:w="1481" w:type="dxa"/>
            <w:vAlign w:val="center"/>
          </w:tcPr>
          <w:p w14:paraId="4D2897F7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7B8CFBF0" w14:textId="77777777">
        <w:trPr>
          <w:trHeight w:val="443"/>
        </w:trPr>
        <w:tc>
          <w:tcPr>
            <w:tcW w:w="4106" w:type="dxa"/>
            <w:gridSpan w:val="2"/>
            <w:vAlign w:val="center"/>
          </w:tcPr>
          <w:p w14:paraId="19619F76" w14:textId="6E53F4A6" w:rsidR="00B62D21" w:rsidRDefault="004A0695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宋体" w:eastAsia="宋体" w:hAnsi="宋体" w:cs="宋体" w:hint="eastAsia"/>
              </w:rPr>
              <w:t>同步简历，模块间的切换，退出同步跳转对应页面的判断</w:t>
            </w:r>
          </w:p>
        </w:tc>
        <w:tc>
          <w:tcPr>
            <w:tcW w:w="1480" w:type="dxa"/>
            <w:vAlign w:val="center"/>
          </w:tcPr>
          <w:p w14:paraId="512F3DFE" w14:textId="06798E03" w:rsidR="00B62D21" w:rsidRDefault="004A0695" w:rsidP="004A0695">
            <w:pPr>
              <w:ind w:firstLineChars="200" w:firstLine="420"/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</w:t>
            </w:r>
            <w:r>
              <w:rPr>
                <w:rFonts w:ascii="Cambria" w:eastAsia="思源黑体 CN Medium" w:hAnsi="Cambria"/>
              </w:rPr>
              <w:t>0.17</w:t>
            </w:r>
          </w:p>
        </w:tc>
        <w:tc>
          <w:tcPr>
            <w:tcW w:w="1481" w:type="dxa"/>
            <w:gridSpan w:val="2"/>
            <w:vAlign w:val="center"/>
          </w:tcPr>
          <w:p w14:paraId="1C6A2818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2F90ECFF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</w:t>
            </w:r>
            <w:r>
              <w:rPr>
                <w:rFonts w:ascii="思源黑体 CN Medium" w:eastAsia="思源黑体 CN Medium" w:hAnsi="思源黑体 CN Medium"/>
              </w:rPr>
              <w:t>00%</w:t>
            </w:r>
          </w:p>
        </w:tc>
        <w:tc>
          <w:tcPr>
            <w:tcW w:w="1481" w:type="dxa"/>
            <w:vAlign w:val="center"/>
          </w:tcPr>
          <w:p w14:paraId="65E0C907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654A5E51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35650E8D" w14:textId="77777777" w:rsidR="00B62D21" w:rsidRDefault="004A0695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思源黑体 CN Medium" w:eastAsia="思源黑体 CN Medium" w:hAnsi="思源黑体 CN Medium" w:hint="eastAsia"/>
              </w:rPr>
              <w:t>上传</w:t>
            </w:r>
            <w:r>
              <w:rPr>
                <w:rFonts w:ascii="宋体" w:eastAsia="宋体" w:hAnsi="宋体" w:cs="宋体" w:hint="eastAsia"/>
              </w:rPr>
              <w:t>简历模块整体流程自测优化</w:t>
            </w:r>
          </w:p>
          <w:p w14:paraId="30E6FFA3" w14:textId="77777777" w:rsidR="004A0695" w:rsidRDefault="004A0695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更新简历（他人）功能开发</w:t>
            </w:r>
          </w:p>
          <w:p w14:paraId="6AAA23B1" w14:textId="28E9DE97" w:rsidR="004A0695" w:rsidRPr="004A0695" w:rsidRDefault="004A0695">
            <w:pPr>
              <w:jc w:val="left"/>
              <w:rPr>
                <w:rFonts w:ascii="思源黑体 CN Medium" w:eastAsia="思源黑体 CN Medium" w:hAnsi="思源黑体 CN Medium" w:hint="eastAsia"/>
              </w:rPr>
            </w:pPr>
            <w:r>
              <w:rPr>
                <w:rFonts w:ascii="宋体" w:eastAsia="宋体" w:hAnsi="宋体" w:cs="宋体" w:hint="eastAsia"/>
              </w:rPr>
              <w:t>提测</w:t>
            </w:r>
          </w:p>
        </w:tc>
        <w:tc>
          <w:tcPr>
            <w:tcW w:w="1480" w:type="dxa"/>
            <w:vAlign w:val="center"/>
          </w:tcPr>
          <w:p w14:paraId="1C2820BC" w14:textId="62A6CE89" w:rsidR="00B62D21" w:rsidRDefault="004A0695">
            <w:pPr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</w:t>
            </w:r>
            <w:r>
              <w:rPr>
                <w:rFonts w:ascii="Cambria" w:eastAsia="思源黑体 CN Medium" w:hAnsi="Cambria"/>
              </w:rPr>
              <w:t>0.18</w:t>
            </w:r>
          </w:p>
        </w:tc>
        <w:tc>
          <w:tcPr>
            <w:tcW w:w="1481" w:type="dxa"/>
            <w:gridSpan w:val="2"/>
            <w:vAlign w:val="center"/>
          </w:tcPr>
          <w:p w14:paraId="4A7C8132" w14:textId="77777777" w:rsidR="00B62D21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25753E25" w14:textId="77777777" w:rsidR="00B62D21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</w:t>
            </w:r>
            <w:r>
              <w:rPr>
                <w:rFonts w:ascii="思源黑体 CN Medium" w:eastAsia="思源黑体 CN Medium" w:hAnsi="思源黑体 CN Medium"/>
              </w:rPr>
              <w:t>00%</w:t>
            </w:r>
          </w:p>
        </w:tc>
        <w:tc>
          <w:tcPr>
            <w:tcW w:w="1481" w:type="dxa"/>
            <w:vAlign w:val="center"/>
          </w:tcPr>
          <w:p w14:paraId="1DDDE943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0D64C598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7111455B" w14:textId="29892D1A" w:rsidR="00B62D21" w:rsidRPr="004A0695" w:rsidRDefault="004A0695">
            <w:pPr>
              <w:jc w:val="left"/>
              <w:rPr>
                <w:rFonts w:ascii="Cambria" w:eastAsia="思源黑体 CN Medium" w:hAnsi="Cambria" w:hint="eastAsia"/>
              </w:rPr>
            </w:pPr>
            <w:r>
              <w:rPr>
                <w:rFonts w:ascii="Cambria" w:eastAsia="思源黑体 CN Medium" w:hAnsi="Cambria" w:hint="eastAsia"/>
              </w:rPr>
              <w:t>B</w:t>
            </w:r>
            <w:r>
              <w:rPr>
                <w:rFonts w:ascii="Cambria" w:eastAsia="思源黑体 CN Medium" w:hAnsi="Cambria" w:hint="eastAsia"/>
              </w:rPr>
              <w:t>端登录页面</w:t>
            </w:r>
            <w:r>
              <w:rPr>
                <w:rFonts w:ascii="宋体" w:eastAsia="宋体" w:hAnsi="宋体" w:cs="宋体" w:hint="eastAsia"/>
              </w:rPr>
              <w:t>布局</w:t>
            </w:r>
          </w:p>
        </w:tc>
        <w:tc>
          <w:tcPr>
            <w:tcW w:w="1480" w:type="dxa"/>
            <w:vAlign w:val="center"/>
          </w:tcPr>
          <w:p w14:paraId="3E9E9E88" w14:textId="76F2970C" w:rsidR="00B62D21" w:rsidRDefault="004A0695">
            <w:pPr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</w:t>
            </w:r>
            <w:r>
              <w:rPr>
                <w:rFonts w:ascii="Cambria" w:eastAsia="思源黑体 CN Medium" w:hAnsi="Cambria"/>
              </w:rPr>
              <w:t>0.20</w:t>
            </w:r>
          </w:p>
        </w:tc>
        <w:tc>
          <w:tcPr>
            <w:tcW w:w="1481" w:type="dxa"/>
            <w:gridSpan w:val="2"/>
            <w:vAlign w:val="center"/>
          </w:tcPr>
          <w:p w14:paraId="6634A597" w14:textId="77777777" w:rsidR="00B62D21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0CC17810" w14:textId="6F0ACB3B" w:rsidR="00B62D21" w:rsidRPr="0053050C" w:rsidRDefault="00D30D64">
            <w:pPr>
              <w:ind w:firstLineChars="200" w:firstLine="420"/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/>
              </w:rPr>
              <w:t>7</w:t>
            </w:r>
            <w:r w:rsidR="0053050C">
              <w:rPr>
                <w:rFonts w:ascii="Cambria" w:eastAsia="思源黑体 CN Medium" w:hAnsi="Cambria"/>
              </w:rPr>
              <w:t>0%</w:t>
            </w:r>
          </w:p>
        </w:tc>
        <w:tc>
          <w:tcPr>
            <w:tcW w:w="1481" w:type="dxa"/>
            <w:vAlign w:val="center"/>
          </w:tcPr>
          <w:p w14:paraId="7527A7FF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70B4F23A" w14:textId="77777777">
        <w:trPr>
          <w:trHeight w:val="755"/>
        </w:trPr>
        <w:tc>
          <w:tcPr>
            <w:tcW w:w="4106" w:type="dxa"/>
            <w:gridSpan w:val="2"/>
            <w:vAlign w:val="center"/>
          </w:tcPr>
          <w:p w14:paraId="6DFD17AE" w14:textId="77777777" w:rsidR="00B62D21" w:rsidRDefault="00B62D21">
            <w:pPr>
              <w:jc w:val="left"/>
              <w:rPr>
                <w:rFonts w:ascii="Cambria" w:eastAsia="思源黑体 CN Medium" w:hAnsi="Cambria"/>
              </w:rPr>
            </w:pPr>
          </w:p>
        </w:tc>
        <w:tc>
          <w:tcPr>
            <w:tcW w:w="1480" w:type="dxa"/>
            <w:vAlign w:val="center"/>
          </w:tcPr>
          <w:p w14:paraId="218268A5" w14:textId="77777777" w:rsidR="00B62D21" w:rsidRDefault="00000000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</w:t>
            </w:r>
          </w:p>
        </w:tc>
        <w:tc>
          <w:tcPr>
            <w:tcW w:w="1481" w:type="dxa"/>
            <w:gridSpan w:val="2"/>
            <w:vAlign w:val="center"/>
          </w:tcPr>
          <w:p w14:paraId="22F5544A" w14:textId="39ABBDB1" w:rsidR="00B62D21" w:rsidRDefault="00B62D21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38AF6643" w14:textId="1C8D23A3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3BF2E7D7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778A4A64" w14:textId="77777777">
        <w:trPr>
          <w:trHeight w:val="3443"/>
        </w:trPr>
        <w:tc>
          <w:tcPr>
            <w:tcW w:w="10028" w:type="dxa"/>
            <w:gridSpan w:val="7"/>
          </w:tcPr>
          <w:p w14:paraId="68BD9414" w14:textId="77777777" w:rsidR="00B62D21" w:rsidRDefault="00000000">
            <w:pPr>
              <w:jc w:val="left"/>
              <w:rPr>
                <w:rFonts w:ascii="思源黑体 CN Medium" w:eastAsia="思源黑体 CN Medium" w:hAnsi="思源黑体 CN Medium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  <w:bCs/>
                <w:szCs w:val="21"/>
              </w:rPr>
              <w:t>本周总结：</w:t>
            </w:r>
          </w:p>
          <w:p w14:paraId="4494630E" w14:textId="45590EC4" w:rsidR="00B62D21" w:rsidRPr="004A0695" w:rsidRDefault="004A0695" w:rsidP="004A0695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4A0695">
              <w:rPr>
                <w:rFonts w:ascii="宋体" w:eastAsia="宋体" w:hAnsi="宋体" w:cs="宋体"/>
                <w:bCs/>
                <w:szCs w:val="21"/>
              </w:rPr>
              <w:t>1</w:t>
            </w:r>
            <w:r w:rsidRPr="004A0695">
              <w:rPr>
                <w:rFonts w:ascii="宋体" w:eastAsia="宋体" w:hAnsi="宋体" w:cs="宋体" w:hint="eastAsia"/>
                <w:bCs/>
                <w:szCs w:val="21"/>
              </w:rPr>
              <w:t>,完结C端简历模块重构</w:t>
            </w:r>
          </w:p>
          <w:p w14:paraId="6341CB17" w14:textId="77777777" w:rsidR="004A0695" w:rsidRDefault="004A0695" w:rsidP="004A0695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  <w:bCs/>
                <w:szCs w:val="21"/>
              </w:rPr>
              <w:t>2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，B端3</w:t>
            </w:r>
            <w:r>
              <w:rPr>
                <w:rFonts w:ascii="宋体" w:eastAsia="宋体" w:hAnsi="宋体" w:cs="宋体"/>
                <w:bCs/>
                <w:szCs w:val="21"/>
              </w:rPr>
              <w:t>.0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，登陆部分布局</w:t>
            </w:r>
          </w:p>
          <w:p w14:paraId="5627BCC9" w14:textId="77777777" w:rsidR="00107E64" w:rsidRDefault="00107E64" w:rsidP="004A0695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</w:p>
          <w:p w14:paraId="67D69796" w14:textId="2E824B95" w:rsidR="00952434" w:rsidRDefault="00107E64" w:rsidP="00952434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在这段时间对现有的项目优化过程中暴露了很多问题：</w:t>
            </w:r>
          </w:p>
          <w:p w14:paraId="0DFB11A5" w14:textId="73E08FC6" w:rsidR="00952434" w:rsidRPr="00952434" w:rsidRDefault="00107E64" w:rsidP="00952434">
            <w:pPr>
              <w:pStyle w:val="a4"/>
              <w:numPr>
                <w:ilvl w:val="0"/>
                <w:numId w:val="6"/>
              </w:numPr>
              <w:ind w:firstLineChars="0"/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952434">
              <w:rPr>
                <w:rFonts w:ascii="宋体" w:eastAsia="宋体" w:hAnsi="宋体" w:cs="宋体" w:hint="eastAsia"/>
                <w:bCs/>
                <w:szCs w:val="21"/>
              </w:rPr>
              <w:t>注释不清或没有，让后面接手的人花费较多的时间去</w:t>
            </w:r>
            <w:r w:rsidR="007B6EC5" w:rsidRPr="00952434">
              <w:rPr>
                <w:rFonts w:ascii="宋体" w:eastAsia="宋体" w:hAnsi="宋体" w:cs="宋体" w:hint="eastAsia"/>
                <w:bCs/>
                <w:szCs w:val="21"/>
              </w:rPr>
              <w:t>解读。</w:t>
            </w:r>
          </w:p>
          <w:p w14:paraId="6575ED3D" w14:textId="1DEC5163" w:rsidR="00952434" w:rsidRPr="00952434" w:rsidRDefault="007B6EC5" w:rsidP="00952434">
            <w:pPr>
              <w:pStyle w:val="a4"/>
              <w:numPr>
                <w:ilvl w:val="0"/>
                <w:numId w:val="6"/>
              </w:numPr>
              <w:ind w:firstLineChars="0"/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952434">
              <w:rPr>
                <w:rFonts w:ascii="宋体" w:eastAsia="宋体" w:hAnsi="宋体" w:cs="宋体" w:hint="eastAsia"/>
                <w:bCs/>
                <w:szCs w:val="21"/>
              </w:rPr>
              <w:t>组件位置混乱，不同页面之间的组件会随便调用。</w:t>
            </w:r>
          </w:p>
          <w:p w14:paraId="450B8D1E" w14:textId="3DD52F5B" w:rsidR="00952434" w:rsidRPr="00952434" w:rsidRDefault="007B6EC5" w:rsidP="00952434">
            <w:pPr>
              <w:pStyle w:val="a4"/>
              <w:numPr>
                <w:ilvl w:val="0"/>
                <w:numId w:val="6"/>
              </w:numPr>
              <w:ind w:firstLineChars="0"/>
              <w:jc w:val="left"/>
              <w:rPr>
                <w:rFonts w:ascii="思源黑体 CN Medium" w:eastAsia="思源黑体 CN Medium" w:hAnsi="思源黑体 CN Medium"/>
                <w:bCs/>
                <w:szCs w:val="21"/>
              </w:rPr>
            </w:pPr>
            <w:r w:rsidRPr="00952434">
              <w:rPr>
                <w:rFonts w:ascii="宋体" w:eastAsia="宋体" w:hAnsi="宋体" w:cs="宋体" w:hint="eastAsia"/>
                <w:bCs/>
                <w:szCs w:val="21"/>
              </w:rPr>
              <w:t>会出现个别重复组件。</w:t>
            </w:r>
          </w:p>
          <w:p w14:paraId="22D091F8" w14:textId="63FC5B46" w:rsidR="00952434" w:rsidRPr="00952434" w:rsidRDefault="00952434" w:rsidP="00952434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4，</w:t>
            </w:r>
            <w:r w:rsidR="007B6EC5" w:rsidRPr="00952434">
              <w:rPr>
                <w:rFonts w:ascii="宋体" w:eastAsia="宋体" w:hAnsi="宋体" w:cs="宋体" w:hint="eastAsia"/>
                <w:bCs/>
                <w:szCs w:val="21"/>
              </w:rPr>
              <w:t>无用代码过多等。</w:t>
            </w:r>
          </w:p>
          <w:p w14:paraId="6B2B4F33" w14:textId="2EEA8278" w:rsidR="00107E64" w:rsidRPr="00952434" w:rsidRDefault="00952434" w:rsidP="00952434">
            <w:pPr>
              <w:jc w:val="left"/>
              <w:rPr>
                <w:rFonts w:ascii="思源黑体 CN Medium" w:eastAsia="思源黑体 CN Medium" w:hAnsi="思源黑体 CN Medium" w:hint="eastAsia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现在的开发中已经注意到这些问题，注释问题已经有了很大改善，组件存放位置庄思宇也给出了一些要求，在之后3</w:t>
            </w:r>
            <w:r>
              <w:rPr>
                <w:rFonts w:ascii="宋体" w:eastAsia="宋体" w:hAnsi="宋体" w:cs="宋体"/>
                <w:bCs/>
                <w:szCs w:val="21"/>
              </w:rPr>
              <w:t>.0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的开发中要加注意</w:t>
            </w:r>
            <w:r w:rsidR="00A162E6">
              <w:rPr>
                <w:rFonts w:ascii="宋体" w:eastAsia="宋体" w:hAnsi="宋体" w:cs="宋体" w:hint="eastAsia"/>
                <w:bCs/>
                <w:szCs w:val="21"/>
              </w:rPr>
              <w:t>，尽可能的避免这些问题。</w:t>
            </w:r>
          </w:p>
        </w:tc>
      </w:tr>
      <w:tr w:rsidR="00B62D21" w14:paraId="42CABD1B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0F54C9B4" w14:textId="77777777" w:rsidR="00B62D21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下周工作安排</w:t>
            </w:r>
          </w:p>
        </w:tc>
      </w:tr>
      <w:tr w:rsidR="00B62D21" w14:paraId="2AB74589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76C58FEB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 w14:paraId="142F25C8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计划完成时间</w:t>
            </w:r>
          </w:p>
        </w:tc>
        <w:tc>
          <w:tcPr>
            <w:tcW w:w="1480" w:type="dxa"/>
            <w:vAlign w:val="center"/>
          </w:tcPr>
          <w:p w14:paraId="6FC9236C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1" w:type="dxa"/>
            <w:vAlign w:val="center"/>
          </w:tcPr>
          <w:p w14:paraId="1260E82A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4A5E528C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53F36E09" w14:textId="77777777" w:rsidR="00B62D21" w:rsidRDefault="00000000">
            <w:pPr>
              <w:tabs>
                <w:tab w:val="left" w:pos="1551"/>
              </w:tabs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1</w:t>
            </w:r>
            <w:r>
              <w:rPr>
                <w:rFonts w:ascii="Cambria" w:eastAsia="思源黑体 CN Medium" w:hAnsi="Cambria" w:hint="eastAsia"/>
              </w:rPr>
              <w:t>、</w:t>
            </w:r>
            <w:r>
              <w:rPr>
                <w:rFonts w:ascii="Cambria" w:eastAsia="思源黑体 CN Medium" w:hAnsi="Cambria" w:hint="eastAsia"/>
              </w:rPr>
              <w:t>web3.0</w:t>
            </w:r>
            <w:r>
              <w:rPr>
                <w:rFonts w:ascii="Cambria" w:eastAsia="思源黑体 CN Medium" w:hAnsi="Cambria" w:hint="eastAsia"/>
              </w:rPr>
              <w:t>企业端登录注册功能开发</w:t>
            </w:r>
          </w:p>
        </w:tc>
        <w:tc>
          <w:tcPr>
            <w:tcW w:w="1481" w:type="dxa"/>
            <w:gridSpan w:val="2"/>
            <w:vAlign w:val="center"/>
          </w:tcPr>
          <w:p w14:paraId="3CD1443C" w14:textId="77777777" w:rsidR="00B62D21" w:rsidRDefault="00000000">
            <w:pPr>
              <w:tabs>
                <w:tab w:val="left" w:pos="583"/>
              </w:tabs>
              <w:ind w:firstLineChars="200" w:firstLine="420"/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10.27</w:t>
            </w:r>
          </w:p>
        </w:tc>
        <w:tc>
          <w:tcPr>
            <w:tcW w:w="1480" w:type="dxa"/>
            <w:vAlign w:val="center"/>
          </w:tcPr>
          <w:p w14:paraId="43337A07" w14:textId="77777777" w:rsidR="00B62D21" w:rsidRDefault="00000000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28DD3C48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4A5E31D9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1F91AE23" w14:textId="77777777" w:rsidR="00B62D21" w:rsidRDefault="00000000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2</w:t>
            </w:r>
            <w:r>
              <w:rPr>
                <w:rFonts w:ascii="Cambria" w:eastAsia="思源黑体 CN Medium" w:hAnsi="Cambria" w:hint="eastAsia"/>
              </w:rPr>
              <w:t>、</w:t>
            </w:r>
            <w:r>
              <w:rPr>
                <w:rFonts w:ascii="Cambria" w:eastAsia="思源黑体 CN Medium" w:hAnsi="Cambria" w:hint="eastAsia"/>
              </w:rPr>
              <w:t>web3.0</w:t>
            </w:r>
            <w:r>
              <w:rPr>
                <w:rFonts w:ascii="Cambria" w:eastAsia="思源黑体 CN Medium" w:hAnsi="Cambria" w:hint="eastAsia"/>
              </w:rPr>
              <w:t>管理后台新系统项目搭建</w:t>
            </w:r>
            <w:r>
              <w:rPr>
                <w:rFonts w:ascii="Cambria" w:eastAsia="思源黑体 CN Medium" w:hAnsi="Cambria" w:hint="eastAsia"/>
              </w:rPr>
              <w:t>/</w:t>
            </w:r>
            <w:r>
              <w:rPr>
                <w:rFonts w:ascii="Cambria" w:eastAsia="思源黑体 CN Medium" w:hAnsi="Cambria" w:hint="eastAsia"/>
              </w:rPr>
              <w:t>登录注册功能开发</w:t>
            </w:r>
          </w:p>
        </w:tc>
        <w:tc>
          <w:tcPr>
            <w:tcW w:w="1481" w:type="dxa"/>
            <w:gridSpan w:val="2"/>
            <w:vAlign w:val="center"/>
          </w:tcPr>
          <w:p w14:paraId="32D2300F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10.27</w:t>
            </w:r>
          </w:p>
        </w:tc>
        <w:tc>
          <w:tcPr>
            <w:tcW w:w="1480" w:type="dxa"/>
            <w:vAlign w:val="center"/>
          </w:tcPr>
          <w:p w14:paraId="448A83E5" w14:textId="77777777" w:rsidR="00B62D21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10F2B6DF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1C42A404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1AAB2B73" w14:textId="77777777" w:rsidR="00B62D21" w:rsidRDefault="00000000">
            <w:pPr>
              <w:jc w:val="left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3、协助促活功能上线</w:t>
            </w:r>
          </w:p>
        </w:tc>
        <w:tc>
          <w:tcPr>
            <w:tcW w:w="1481" w:type="dxa"/>
            <w:gridSpan w:val="2"/>
            <w:vAlign w:val="center"/>
          </w:tcPr>
          <w:p w14:paraId="33AE978C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4BF89540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1A82855B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B62D21" w14:paraId="5771623C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439AEA85" w14:textId="77777777" w:rsidR="00B62D21" w:rsidRDefault="00B62D21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923CB95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5D45CFBF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5A3FAA34" w14:textId="77777777" w:rsidR="00B62D21" w:rsidRDefault="00B62D21">
            <w:pPr>
              <w:rPr>
                <w:rFonts w:ascii="思源黑体 CN Medium" w:eastAsia="思源黑体 CN Medium" w:hAnsi="思源黑体 CN Medium"/>
              </w:rPr>
            </w:pPr>
          </w:p>
        </w:tc>
      </w:tr>
    </w:tbl>
    <w:p w14:paraId="33D26D5E" w14:textId="77777777" w:rsidR="00B62D21" w:rsidRDefault="00B62D21">
      <w:pPr>
        <w:jc w:val="both"/>
      </w:pPr>
    </w:p>
    <w:sectPr w:rsidR="00B62D21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Medium">
    <w:altName w:val="黑体"/>
    <w:charset w:val="00"/>
    <w:family w:val="auto"/>
    <w:pitch w:val="default"/>
    <w:embedRegular r:id="rId1" w:fontKey="{F48347E0-9AA2-4B00-88A8-EB4298053C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2126887-A60C-437C-8DAC-A1768CC40F50}"/>
  </w:font>
  <w:font w:name="思源黑体 CN Bold">
    <w:altName w:val="黑体"/>
    <w:charset w:val="86"/>
    <w:family w:val="swiss"/>
    <w:pitch w:val="default"/>
    <w:sig w:usb0="00000000" w:usb1="00000000" w:usb2="00000016" w:usb3="00000000" w:csb0="60060107" w:csb1="00000000"/>
    <w:embedRegular r:id="rId3" w:fontKey="{EA303105-D2B6-4BDE-B6DB-D021169FF50E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628CE"/>
    <w:multiLevelType w:val="hybridMultilevel"/>
    <w:tmpl w:val="6FC2E3A8"/>
    <w:lvl w:ilvl="0" w:tplc="4E36E0BE">
      <w:start w:val="1"/>
      <w:numFmt w:val="decimal"/>
      <w:lvlText w:val="%1，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14" w:hanging="440"/>
      </w:pPr>
    </w:lvl>
    <w:lvl w:ilvl="2" w:tplc="0409001B" w:tentative="1">
      <w:start w:val="1"/>
      <w:numFmt w:val="lowerRoman"/>
      <w:lvlText w:val="%3."/>
      <w:lvlJc w:val="right"/>
      <w:pPr>
        <w:ind w:left="2454" w:hanging="440"/>
      </w:pPr>
    </w:lvl>
    <w:lvl w:ilvl="3" w:tplc="0409000F" w:tentative="1">
      <w:start w:val="1"/>
      <w:numFmt w:val="decimal"/>
      <w:lvlText w:val="%4."/>
      <w:lvlJc w:val="left"/>
      <w:pPr>
        <w:ind w:left="2894" w:hanging="440"/>
      </w:pPr>
    </w:lvl>
    <w:lvl w:ilvl="4" w:tplc="04090019" w:tentative="1">
      <w:start w:val="1"/>
      <w:numFmt w:val="lowerLetter"/>
      <w:lvlText w:val="%5)"/>
      <w:lvlJc w:val="left"/>
      <w:pPr>
        <w:ind w:left="3334" w:hanging="440"/>
      </w:pPr>
    </w:lvl>
    <w:lvl w:ilvl="5" w:tplc="0409001B" w:tentative="1">
      <w:start w:val="1"/>
      <w:numFmt w:val="lowerRoman"/>
      <w:lvlText w:val="%6."/>
      <w:lvlJc w:val="right"/>
      <w:pPr>
        <w:ind w:left="3774" w:hanging="440"/>
      </w:pPr>
    </w:lvl>
    <w:lvl w:ilvl="6" w:tplc="0409000F" w:tentative="1">
      <w:start w:val="1"/>
      <w:numFmt w:val="decimal"/>
      <w:lvlText w:val="%7."/>
      <w:lvlJc w:val="left"/>
      <w:pPr>
        <w:ind w:left="4214" w:hanging="440"/>
      </w:pPr>
    </w:lvl>
    <w:lvl w:ilvl="7" w:tplc="04090019" w:tentative="1">
      <w:start w:val="1"/>
      <w:numFmt w:val="lowerLetter"/>
      <w:lvlText w:val="%8)"/>
      <w:lvlJc w:val="left"/>
      <w:pPr>
        <w:ind w:left="4654" w:hanging="440"/>
      </w:pPr>
    </w:lvl>
    <w:lvl w:ilvl="8" w:tplc="0409001B" w:tentative="1">
      <w:start w:val="1"/>
      <w:numFmt w:val="lowerRoman"/>
      <w:lvlText w:val="%9."/>
      <w:lvlJc w:val="right"/>
      <w:pPr>
        <w:ind w:left="5094" w:hanging="440"/>
      </w:pPr>
    </w:lvl>
  </w:abstractNum>
  <w:abstractNum w:abstractNumId="1" w15:restartNumberingAfterBreak="0">
    <w:nsid w:val="13E61162"/>
    <w:multiLevelType w:val="hybridMultilevel"/>
    <w:tmpl w:val="9F74B080"/>
    <w:lvl w:ilvl="0" w:tplc="785AB7B2">
      <w:start w:val="1"/>
      <w:numFmt w:val="decimal"/>
      <w:lvlText w:val="%1，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28481616"/>
    <w:multiLevelType w:val="hybridMultilevel"/>
    <w:tmpl w:val="02084542"/>
    <w:lvl w:ilvl="0" w:tplc="C06A5D06">
      <w:start w:val="1"/>
      <w:numFmt w:val="decimal"/>
      <w:lvlText w:val="%1，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41A5152E"/>
    <w:multiLevelType w:val="hybridMultilevel"/>
    <w:tmpl w:val="0A2A6BBE"/>
    <w:lvl w:ilvl="0" w:tplc="6348502C">
      <w:start w:val="2"/>
      <w:numFmt w:val="decimal"/>
      <w:lvlText w:val="%1，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E3F5051"/>
    <w:multiLevelType w:val="hybridMultilevel"/>
    <w:tmpl w:val="98CE9688"/>
    <w:lvl w:ilvl="0" w:tplc="5CB63708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8B237C5"/>
    <w:multiLevelType w:val="hybridMultilevel"/>
    <w:tmpl w:val="8528B31C"/>
    <w:lvl w:ilvl="0" w:tplc="CAF4A7D4">
      <w:start w:val="1"/>
      <w:numFmt w:val="decimal"/>
      <w:lvlText w:val="%1，"/>
      <w:lvlJc w:val="left"/>
      <w:pPr>
        <w:ind w:left="720" w:hanging="72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62996514">
    <w:abstractNumId w:val="5"/>
  </w:num>
  <w:num w:numId="2" w16cid:durableId="453789758">
    <w:abstractNumId w:val="0"/>
  </w:num>
  <w:num w:numId="3" w16cid:durableId="156120629">
    <w:abstractNumId w:val="2"/>
  </w:num>
  <w:num w:numId="4" w16cid:durableId="1826699512">
    <w:abstractNumId w:val="1"/>
  </w:num>
  <w:num w:numId="5" w16cid:durableId="2134059351">
    <w:abstractNumId w:val="3"/>
  </w:num>
  <w:num w:numId="6" w16cid:durableId="19359410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jb3VudCI6MTcyLCJoZGlkIjoiNzA2M2FiZjM3N2Q4OTJjNGRkY2M5NmIwMWE2OGI4NzQiLCJ1c2VyQ291bnQiOjEyOX0="/>
  </w:docVars>
  <w:rsids>
    <w:rsidRoot w:val="6C556967"/>
    <w:rsid w:val="00020401"/>
    <w:rsid w:val="00107E64"/>
    <w:rsid w:val="001570FF"/>
    <w:rsid w:val="00213CF6"/>
    <w:rsid w:val="00326301"/>
    <w:rsid w:val="00422B46"/>
    <w:rsid w:val="004A0695"/>
    <w:rsid w:val="0053050C"/>
    <w:rsid w:val="005A17D7"/>
    <w:rsid w:val="00686E4D"/>
    <w:rsid w:val="007B6EC5"/>
    <w:rsid w:val="00900BDC"/>
    <w:rsid w:val="00952434"/>
    <w:rsid w:val="00A162E6"/>
    <w:rsid w:val="00B62D21"/>
    <w:rsid w:val="00C7250D"/>
    <w:rsid w:val="00D22556"/>
    <w:rsid w:val="00D30D64"/>
    <w:rsid w:val="00D401E1"/>
    <w:rsid w:val="00DC46E6"/>
    <w:rsid w:val="00DC5E67"/>
    <w:rsid w:val="00E31FFF"/>
    <w:rsid w:val="00E758F1"/>
    <w:rsid w:val="012D6408"/>
    <w:rsid w:val="01E50D53"/>
    <w:rsid w:val="01E66FA5"/>
    <w:rsid w:val="02016375"/>
    <w:rsid w:val="02535CBD"/>
    <w:rsid w:val="03212F73"/>
    <w:rsid w:val="03667C72"/>
    <w:rsid w:val="03D35307"/>
    <w:rsid w:val="04785EAF"/>
    <w:rsid w:val="047F07A6"/>
    <w:rsid w:val="04B35139"/>
    <w:rsid w:val="05104339"/>
    <w:rsid w:val="05600E1D"/>
    <w:rsid w:val="05F20EA8"/>
    <w:rsid w:val="075A189C"/>
    <w:rsid w:val="085207C5"/>
    <w:rsid w:val="08B60D54"/>
    <w:rsid w:val="08C545A5"/>
    <w:rsid w:val="08C64BA3"/>
    <w:rsid w:val="08F91A6D"/>
    <w:rsid w:val="09104908"/>
    <w:rsid w:val="092263E9"/>
    <w:rsid w:val="09246605"/>
    <w:rsid w:val="09B039F5"/>
    <w:rsid w:val="09C120A6"/>
    <w:rsid w:val="09C53944"/>
    <w:rsid w:val="09D94504"/>
    <w:rsid w:val="09DB561A"/>
    <w:rsid w:val="09F96779"/>
    <w:rsid w:val="0A204E37"/>
    <w:rsid w:val="0A212BC0"/>
    <w:rsid w:val="0A2A19F9"/>
    <w:rsid w:val="0A4F76B2"/>
    <w:rsid w:val="0A5922DF"/>
    <w:rsid w:val="0A825391"/>
    <w:rsid w:val="0A84659B"/>
    <w:rsid w:val="0A9D58CD"/>
    <w:rsid w:val="0AC05EBA"/>
    <w:rsid w:val="0AC459AA"/>
    <w:rsid w:val="0B52745A"/>
    <w:rsid w:val="0B5A4560"/>
    <w:rsid w:val="0B7B0734"/>
    <w:rsid w:val="0C5B0590"/>
    <w:rsid w:val="0C8353F1"/>
    <w:rsid w:val="0C981959"/>
    <w:rsid w:val="0C9D4705"/>
    <w:rsid w:val="0CA37841"/>
    <w:rsid w:val="0D841421"/>
    <w:rsid w:val="0DBC70FE"/>
    <w:rsid w:val="0DC14423"/>
    <w:rsid w:val="0DD8176C"/>
    <w:rsid w:val="0DF50570"/>
    <w:rsid w:val="0E3A41D5"/>
    <w:rsid w:val="0E4F50AC"/>
    <w:rsid w:val="0EB67609"/>
    <w:rsid w:val="0EBE3D62"/>
    <w:rsid w:val="0EE859DF"/>
    <w:rsid w:val="0F20161D"/>
    <w:rsid w:val="0F783207"/>
    <w:rsid w:val="107C0AD5"/>
    <w:rsid w:val="10E22999"/>
    <w:rsid w:val="10EA69CE"/>
    <w:rsid w:val="112F07D9"/>
    <w:rsid w:val="11AC0257"/>
    <w:rsid w:val="11ED1C8A"/>
    <w:rsid w:val="12371157"/>
    <w:rsid w:val="12EE7A71"/>
    <w:rsid w:val="13092E1C"/>
    <w:rsid w:val="13B80076"/>
    <w:rsid w:val="13BE16B0"/>
    <w:rsid w:val="144D6A10"/>
    <w:rsid w:val="14B25A83"/>
    <w:rsid w:val="14C447F8"/>
    <w:rsid w:val="14CB29C3"/>
    <w:rsid w:val="153D1537"/>
    <w:rsid w:val="15D373E9"/>
    <w:rsid w:val="15F15AC1"/>
    <w:rsid w:val="1629221C"/>
    <w:rsid w:val="162D4D4B"/>
    <w:rsid w:val="16442095"/>
    <w:rsid w:val="16612C47"/>
    <w:rsid w:val="167D2FDD"/>
    <w:rsid w:val="16832BBD"/>
    <w:rsid w:val="17681DB3"/>
    <w:rsid w:val="177959F0"/>
    <w:rsid w:val="178F57B9"/>
    <w:rsid w:val="17A032FB"/>
    <w:rsid w:val="17A728DB"/>
    <w:rsid w:val="17B60D70"/>
    <w:rsid w:val="17E53404"/>
    <w:rsid w:val="180A4C18"/>
    <w:rsid w:val="1869193F"/>
    <w:rsid w:val="18AD59C7"/>
    <w:rsid w:val="18BE612E"/>
    <w:rsid w:val="18CE1F3C"/>
    <w:rsid w:val="19522EF0"/>
    <w:rsid w:val="19566367"/>
    <w:rsid w:val="195720DF"/>
    <w:rsid w:val="19CA2EC3"/>
    <w:rsid w:val="19D61256"/>
    <w:rsid w:val="1A0F6516"/>
    <w:rsid w:val="1A197394"/>
    <w:rsid w:val="1A495ECC"/>
    <w:rsid w:val="1AB46E05"/>
    <w:rsid w:val="1AB53561"/>
    <w:rsid w:val="1ACE4623"/>
    <w:rsid w:val="1AEB6F83"/>
    <w:rsid w:val="1B0E67CD"/>
    <w:rsid w:val="1B9B1E6F"/>
    <w:rsid w:val="1C3D380E"/>
    <w:rsid w:val="1C8054A9"/>
    <w:rsid w:val="1C830701"/>
    <w:rsid w:val="1CEB326A"/>
    <w:rsid w:val="1D0600A4"/>
    <w:rsid w:val="1D903E12"/>
    <w:rsid w:val="1D905BC0"/>
    <w:rsid w:val="1DAC0C4B"/>
    <w:rsid w:val="1DBC4C07"/>
    <w:rsid w:val="1E7F010E"/>
    <w:rsid w:val="1E8F7C25"/>
    <w:rsid w:val="1E9811D0"/>
    <w:rsid w:val="1EDA17E8"/>
    <w:rsid w:val="1F0C1276"/>
    <w:rsid w:val="1F1003B4"/>
    <w:rsid w:val="1FB45B95"/>
    <w:rsid w:val="1FF914C1"/>
    <w:rsid w:val="203942EC"/>
    <w:rsid w:val="21627873"/>
    <w:rsid w:val="218912A4"/>
    <w:rsid w:val="225F1F14"/>
    <w:rsid w:val="227B6E3E"/>
    <w:rsid w:val="22B072D9"/>
    <w:rsid w:val="22B20386"/>
    <w:rsid w:val="22DB78DD"/>
    <w:rsid w:val="22E569AE"/>
    <w:rsid w:val="23827D58"/>
    <w:rsid w:val="23CB5BA3"/>
    <w:rsid w:val="23CD191B"/>
    <w:rsid w:val="23FE7D27"/>
    <w:rsid w:val="24AB32DF"/>
    <w:rsid w:val="259A75DB"/>
    <w:rsid w:val="25D36F91"/>
    <w:rsid w:val="25F80BEF"/>
    <w:rsid w:val="260E7FC9"/>
    <w:rsid w:val="26A56238"/>
    <w:rsid w:val="26E6794A"/>
    <w:rsid w:val="278C564A"/>
    <w:rsid w:val="27962024"/>
    <w:rsid w:val="27A6712C"/>
    <w:rsid w:val="27B816CA"/>
    <w:rsid w:val="27D61EFD"/>
    <w:rsid w:val="284101E2"/>
    <w:rsid w:val="28FC7154"/>
    <w:rsid w:val="294A756A"/>
    <w:rsid w:val="29654F4F"/>
    <w:rsid w:val="296A19BB"/>
    <w:rsid w:val="2992731B"/>
    <w:rsid w:val="29BB2216"/>
    <w:rsid w:val="29F27AE4"/>
    <w:rsid w:val="29FF03BB"/>
    <w:rsid w:val="2A7C7BF7"/>
    <w:rsid w:val="2AA36F32"/>
    <w:rsid w:val="2ADE3F85"/>
    <w:rsid w:val="2AF82FCF"/>
    <w:rsid w:val="2B1E480B"/>
    <w:rsid w:val="2B626DED"/>
    <w:rsid w:val="2B6C7C6C"/>
    <w:rsid w:val="2B6E646D"/>
    <w:rsid w:val="2B7B1C0B"/>
    <w:rsid w:val="2BB4516F"/>
    <w:rsid w:val="2BF17137"/>
    <w:rsid w:val="2C184CFF"/>
    <w:rsid w:val="2C2E6CCF"/>
    <w:rsid w:val="2C3C763E"/>
    <w:rsid w:val="2CBF201D"/>
    <w:rsid w:val="2CDC2BCF"/>
    <w:rsid w:val="2D6230D5"/>
    <w:rsid w:val="2D8D1C67"/>
    <w:rsid w:val="2DE51610"/>
    <w:rsid w:val="2E2A141B"/>
    <w:rsid w:val="2E3C1B78"/>
    <w:rsid w:val="2E7F7CB6"/>
    <w:rsid w:val="2EB37960"/>
    <w:rsid w:val="2F75624A"/>
    <w:rsid w:val="2FDE3030"/>
    <w:rsid w:val="300D2C1D"/>
    <w:rsid w:val="30161F54"/>
    <w:rsid w:val="30FE1366"/>
    <w:rsid w:val="3176720D"/>
    <w:rsid w:val="31815AF3"/>
    <w:rsid w:val="31840A31"/>
    <w:rsid w:val="31E340B8"/>
    <w:rsid w:val="31F2079F"/>
    <w:rsid w:val="31FB3AF8"/>
    <w:rsid w:val="32087FC3"/>
    <w:rsid w:val="322827C7"/>
    <w:rsid w:val="322D17D7"/>
    <w:rsid w:val="32607DFF"/>
    <w:rsid w:val="331704BD"/>
    <w:rsid w:val="33174961"/>
    <w:rsid w:val="33552D94"/>
    <w:rsid w:val="33D53ED4"/>
    <w:rsid w:val="33E34843"/>
    <w:rsid w:val="33E800AC"/>
    <w:rsid w:val="34125129"/>
    <w:rsid w:val="3417273F"/>
    <w:rsid w:val="34450C4F"/>
    <w:rsid w:val="344D6161"/>
    <w:rsid w:val="34C4201A"/>
    <w:rsid w:val="34D36666"/>
    <w:rsid w:val="34F32864"/>
    <w:rsid w:val="35814314"/>
    <w:rsid w:val="35AB313F"/>
    <w:rsid w:val="365D6B2F"/>
    <w:rsid w:val="36603F29"/>
    <w:rsid w:val="369C3639"/>
    <w:rsid w:val="370276D6"/>
    <w:rsid w:val="3724313E"/>
    <w:rsid w:val="37441A9D"/>
    <w:rsid w:val="3747333B"/>
    <w:rsid w:val="374B4BD9"/>
    <w:rsid w:val="375A4E1C"/>
    <w:rsid w:val="376C4B50"/>
    <w:rsid w:val="377C1237"/>
    <w:rsid w:val="37895702"/>
    <w:rsid w:val="3793345E"/>
    <w:rsid w:val="37E513CB"/>
    <w:rsid w:val="38417D8A"/>
    <w:rsid w:val="38763ED8"/>
    <w:rsid w:val="38BD38B5"/>
    <w:rsid w:val="38CA121E"/>
    <w:rsid w:val="38E80877"/>
    <w:rsid w:val="38F82B3F"/>
    <w:rsid w:val="396401D4"/>
    <w:rsid w:val="39F66491"/>
    <w:rsid w:val="3A414964"/>
    <w:rsid w:val="3A9C74FA"/>
    <w:rsid w:val="3AA06FEA"/>
    <w:rsid w:val="3AC7206B"/>
    <w:rsid w:val="3AC9250E"/>
    <w:rsid w:val="3B251BE5"/>
    <w:rsid w:val="3B4067A0"/>
    <w:rsid w:val="3B4E2EEA"/>
    <w:rsid w:val="3BA26D92"/>
    <w:rsid w:val="3BD01B51"/>
    <w:rsid w:val="3BEF15D9"/>
    <w:rsid w:val="3C0A7F81"/>
    <w:rsid w:val="3C722C08"/>
    <w:rsid w:val="3CF655E7"/>
    <w:rsid w:val="3D42082D"/>
    <w:rsid w:val="3D5D7415"/>
    <w:rsid w:val="3DEE2DFD"/>
    <w:rsid w:val="3DF24BCA"/>
    <w:rsid w:val="3E79364B"/>
    <w:rsid w:val="3E821045"/>
    <w:rsid w:val="3ECF02A8"/>
    <w:rsid w:val="3F087854"/>
    <w:rsid w:val="3F277CDA"/>
    <w:rsid w:val="40A47D53"/>
    <w:rsid w:val="40FF2BBC"/>
    <w:rsid w:val="41085413"/>
    <w:rsid w:val="41866BDE"/>
    <w:rsid w:val="41BE7823"/>
    <w:rsid w:val="41E66FB7"/>
    <w:rsid w:val="426B25D4"/>
    <w:rsid w:val="42BA5F99"/>
    <w:rsid w:val="43431F0F"/>
    <w:rsid w:val="436B215F"/>
    <w:rsid w:val="43CA012F"/>
    <w:rsid w:val="43D45F57"/>
    <w:rsid w:val="43EF4B3E"/>
    <w:rsid w:val="441A0AEF"/>
    <w:rsid w:val="44501A81"/>
    <w:rsid w:val="4473751E"/>
    <w:rsid w:val="44B45E69"/>
    <w:rsid w:val="45283DD6"/>
    <w:rsid w:val="454A6A41"/>
    <w:rsid w:val="455D76AC"/>
    <w:rsid w:val="457E261E"/>
    <w:rsid w:val="45A1630C"/>
    <w:rsid w:val="45B1654F"/>
    <w:rsid w:val="45C2075D"/>
    <w:rsid w:val="45EF0E26"/>
    <w:rsid w:val="46841EB6"/>
    <w:rsid w:val="46C0756A"/>
    <w:rsid w:val="47095941"/>
    <w:rsid w:val="472B0583"/>
    <w:rsid w:val="47971775"/>
    <w:rsid w:val="47BE461E"/>
    <w:rsid w:val="47CA1B4A"/>
    <w:rsid w:val="48180A7B"/>
    <w:rsid w:val="481C034D"/>
    <w:rsid w:val="484A0532"/>
    <w:rsid w:val="48822425"/>
    <w:rsid w:val="48A56114"/>
    <w:rsid w:val="48C540C0"/>
    <w:rsid w:val="48F74178"/>
    <w:rsid w:val="48FD7CFE"/>
    <w:rsid w:val="491C1D79"/>
    <w:rsid w:val="49247038"/>
    <w:rsid w:val="493279A7"/>
    <w:rsid w:val="49BE123B"/>
    <w:rsid w:val="49D40617"/>
    <w:rsid w:val="49E77763"/>
    <w:rsid w:val="4A174DEF"/>
    <w:rsid w:val="4A5B09D6"/>
    <w:rsid w:val="4A62509B"/>
    <w:rsid w:val="4AC705C3"/>
    <w:rsid w:val="4AE01685"/>
    <w:rsid w:val="4AE9678B"/>
    <w:rsid w:val="4AFF7111"/>
    <w:rsid w:val="4B491005"/>
    <w:rsid w:val="4BED22AB"/>
    <w:rsid w:val="4C237A7B"/>
    <w:rsid w:val="4C910E89"/>
    <w:rsid w:val="4DB41975"/>
    <w:rsid w:val="4E54216E"/>
    <w:rsid w:val="4ECF3EEA"/>
    <w:rsid w:val="4EEC23A6"/>
    <w:rsid w:val="4F363F69"/>
    <w:rsid w:val="4F745484"/>
    <w:rsid w:val="4FE70DC0"/>
    <w:rsid w:val="5075717B"/>
    <w:rsid w:val="50B11AF9"/>
    <w:rsid w:val="50E37BB3"/>
    <w:rsid w:val="510F4A72"/>
    <w:rsid w:val="523447EB"/>
    <w:rsid w:val="528154FB"/>
    <w:rsid w:val="52AF4DE2"/>
    <w:rsid w:val="52EF6909"/>
    <w:rsid w:val="52F42171"/>
    <w:rsid w:val="532A7941"/>
    <w:rsid w:val="534C3D5B"/>
    <w:rsid w:val="537B1F4B"/>
    <w:rsid w:val="538C4158"/>
    <w:rsid w:val="5394300C"/>
    <w:rsid w:val="54914D87"/>
    <w:rsid w:val="54A83213"/>
    <w:rsid w:val="550146D2"/>
    <w:rsid w:val="553A69A8"/>
    <w:rsid w:val="55AA6B17"/>
    <w:rsid w:val="560E354A"/>
    <w:rsid w:val="561F7505"/>
    <w:rsid w:val="565C3FB2"/>
    <w:rsid w:val="56D007FF"/>
    <w:rsid w:val="56FA762A"/>
    <w:rsid w:val="57362D58"/>
    <w:rsid w:val="5752012A"/>
    <w:rsid w:val="579F25DD"/>
    <w:rsid w:val="57AB3AA3"/>
    <w:rsid w:val="57B95737"/>
    <w:rsid w:val="57C7260C"/>
    <w:rsid w:val="57F16C7F"/>
    <w:rsid w:val="58050DF1"/>
    <w:rsid w:val="580C3AB9"/>
    <w:rsid w:val="58737694"/>
    <w:rsid w:val="58A11095"/>
    <w:rsid w:val="58C44394"/>
    <w:rsid w:val="58D52746"/>
    <w:rsid w:val="590B3D71"/>
    <w:rsid w:val="594D4389"/>
    <w:rsid w:val="59672B0E"/>
    <w:rsid w:val="596A3527"/>
    <w:rsid w:val="59981AA8"/>
    <w:rsid w:val="599C3704"/>
    <w:rsid w:val="5A0A04CC"/>
    <w:rsid w:val="5A3F1F24"/>
    <w:rsid w:val="5A5B4884"/>
    <w:rsid w:val="5AAE0E58"/>
    <w:rsid w:val="5ABB5323"/>
    <w:rsid w:val="5B726329"/>
    <w:rsid w:val="5B990611"/>
    <w:rsid w:val="5BB3796D"/>
    <w:rsid w:val="5C1A7D4C"/>
    <w:rsid w:val="5CB07109"/>
    <w:rsid w:val="5D432825"/>
    <w:rsid w:val="5D8C3526"/>
    <w:rsid w:val="5D9E51B4"/>
    <w:rsid w:val="5DD230AF"/>
    <w:rsid w:val="5DD72473"/>
    <w:rsid w:val="5E0A653E"/>
    <w:rsid w:val="5E401122"/>
    <w:rsid w:val="5F0674B4"/>
    <w:rsid w:val="5F19393C"/>
    <w:rsid w:val="5F2B2A77"/>
    <w:rsid w:val="5F487ACD"/>
    <w:rsid w:val="5F61293D"/>
    <w:rsid w:val="5FDF3861"/>
    <w:rsid w:val="5FE63CC0"/>
    <w:rsid w:val="60326087"/>
    <w:rsid w:val="608A3B25"/>
    <w:rsid w:val="60B7455B"/>
    <w:rsid w:val="612B4FB0"/>
    <w:rsid w:val="6131633F"/>
    <w:rsid w:val="619743F4"/>
    <w:rsid w:val="61E15FB7"/>
    <w:rsid w:val="61FB2917"/>
    <w:rsid w:val="62481098"/>
    <w:rsid w:val="62E6057E"/>
    <w:rsid w:val="62F15C73"/>
    <w:rsid w:val="633A772C"/>
    <w:rsid w:val="63414F5F"/>
    <w:rsid w:val="6371070F"/>
    <w:rsid w:val="638B30A7"/>
    <w:rsid w:val="6399664D"/>
    <w:rsid w:val="639A01CB"/>
    <w:rsid w:val="63DD2D6D"/>
    <w:rsid w:val="63EA5D6C"/>
    <w:rsid w:val="64153CF6"/>
    <w:rsid w:val="641714C6"/>
    <w:rsid w:val="643D51A2"/>
    <w:rsid w:val="64632CB3"/>
    <w:rsid w:val="64654E7B"/>
    <w:rsid w:val="65006754"/>
    <w:rsid w:val="654B1989"/>
    <w:rsid w:val="65530F79"/>
    <w:rsid w:val="65764C68"/>
    <w:rsid w:val="66240220"/>
    <w:rsid w:val="663743F7"/>
    <w:rsid w:val="66AF718C"/>
    <w:rsid w:val="66B27F22"/>
    <w:rsid w:val="66DC6D4D"/>
    <w:rsid w:val="66F75934"/>
    <w:rsid w:val="672524A2"/>
    <w:rsid w:val="675E7762"/>
    <w:rsid w:val="67E1591F"/>
    <w:rsid w:val="67F473BF"/>
    <w:rsid w:val="67FF7197"/>
    <w:rsid w:val="68831B76"/>
    <w:rsid w:val="68BD39A9"/>
    <w:rsid w:val="68DC3034"/>
    <w:rsid w:val="68F20AA9"/>
    <w:rsid w:val="69005A5E"/>
    <w:rsid w:val="69652A6D"/>
    <w:rsid w:val="69733998"/>
    <w:rsid w:val="697A2F79"/>
    <w:rsid w:val="69C35264"/>
    <w:rsid w:val="6A673E60"/>
    <w:rsid w:val="6AB73D58"/>
    <w:rsid w:val="6B0B7C00"/>
    <w:rsid w:val="6B0D3978"/>
    <w:rsid w:val="6B4E002A"/>
    <w:rsid w:val="6BBA3B00"/>
    <w:rsid w:val="6C2F6C6F"/>
    <w:rsid w:val="6C556967"/>
    <w:rsid w:val="6C840CFC"/>
    <w:rsid w:val="6C962079"/>
    <w:rsid w:val="6C9C1458"/>
    <w:rsid w:val="6D324EBD"/>
    <w:rsid w:val="6D704D5F"/>
    <w:rsid w:val="6D77332B"/>
    <w:rsid w:val="6D9143ED"/>
    <w:rsid w:val="6DC5048F"/>
    <w:rsid w:val="6E4678CD"/>
    <w:rsid w:val="6E8E4DD0"/>
    <w:rsid w:val="6EDD449B"/>
    <w:rsid w:val="6F137AA2"/>
    <w:rsid w:val="6F68328B"/>
    <w:rsid w:val="6F7B2C0C"/>
    <w:rsid w:val="6F7E5201"/>
    <w:rsid w:val="6FE4739E"/>
    <w:rsid w:val="70746976"/>
    <w:rsid w:val="70AE4501"/>
    <w:rsid w:val="7137174F"/>
    <w:rsid w:val="715C016D"/>
    <w:rsid w:val="71722787"/>
    <w:rsid w:val="717A508E"/>
    <w:rsid w:val="71970440"/>
    <w:rsid w:val="71CA4371"/>
    <w:rsid w:val="71EA67C2"/>
    <w:rsid w:val="72347A3D"/>
    <w:rsid w:val="72402885"/>
    <w:rsid w:val="725977AA"/>
    <w:rsid w:val="727662A7"/>
    <w:rsid w:val="727A7B45"/>
    <w:rsid w:val="72972122"/>
    <w:rsid w:val="729A4D2A"/>
    <w:rsid w:val="729F75AC"/>
    <w:rsid w:val="72A36CA2"/>
    <w:rsid w:val="72AE77EF"/>
    <w:rsid w:val="72AF0639"/>
    <w:rsid w:val="72C62D8B"/>
    <w:rsid w:val="730B69EF"/>
    <w:rsid w:val="73184F99"/>
    <w:rsid w:val="731C29AB"/>
    <w:rsid w:val="738549F4"/>
    <w:rsid w:val="73EB6821"/>
    <w:rsid w:val="741B5358"/>
    <w:rsid w:val="74387CB8"/>
    <w:rsid w:val="74650381"/>
    <w:rsid w:val="74AF350A"/>
    <w:rsid w:val="74EC0AA3"/>
    <w:rsid w:val="750951B1"/>
    <w:rsid w:val="7513602F"/>
    <w:rsid w:val="75265D63"/>
    <w:rsid w:val="75520687"/>
    <w:rsid w:val="75A153E9"/>
    <w:rsid w:val="75B275F6"/>
    <w:rsid w:val="75E63744"/>
    <w:rsid w:val="763C15B6"/>
    <w:rsid w:val="76571F4C"/>
    <w:rsid w:val="76593F16"/>
    <w:rsid w:val="76D90BB3"/>
    <w:rsid w:val="77726AA2"/>
    <w:rsid w:val="77894067"/>
    <w:rsid w:val="778F5BFD"/>
    <w:rsid w:val="779F004E"/>
    <w:rsid w:val="77F739E6"/>
    <w:rsid w:val="7819395D"/>
    <w:rsid w:val="78743289"/>
    <w:rsid w:val="78C923BA"/>
    <w:rsid w:val="78EC72C3"/>
    <w:rsid w:val="79492020"/>
    <w:rsid w:val="797352EE"/>
    <w:rsid w:val="79C466FD"/>
    <w:rsid w:val="79FF3026"/>
    <w:rsid w:val="7A3C73E9"/>
    <w:rsid w:val="7AC2652D"/>
    <w:rsid w:val="7AE85672"/>
    <w:rsid w:val="7B3B1E3C"/>
    <w:rsid w:val="7B712AAC"/>
    <w:rsid w:val="7BE32320"/>
    <w:rsid w:val="7C1E3C37"/>
    <w:rsid w:val="7C417926"/>
    <w:rsid w:val="7C8D2B6B"/>
    <w:rsid w:val="7D202BA7"/>
    <w:rsid w:val="7D687D83"/>
    <w:rsid w:val="7D6E64F9"/>
    <w:rsid w:val="7DA86A23"/>
    <w:rsid w:val="7E355268"/>
    <w:rsid w:val="7E3A287F"/>
    <w:rsid w:val="7E584AB3"/>
    <w:rsid w:val="7E710BD8"/>
    <w:rsid w:val="7E97382D"/>
    <w:rsid w:val="7E9F0934"/>
    <w:rsid w:val="7EFA5817"/>
    <w:rsid w:val="7F186915"/>
    <w:rsid w:val="7F316E4B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48916"/>
  <w14:defaultImageDpi w14:val="32767"/>
  <w15:docId w15:val="{372532A5-1EE5-459A-BB9E-DFBF49BE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TotalTime>184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沙院洁</dc:creator>
  <cp:lastModifiedBy>鑫 陈</cp:lastModifiedBy>
  <cp:revision>48</cp:revision>
  <dcterms:created xsi:type="dcterms:W3CDTF">2021-11-20T03:28:00Z</dcterms:created>
  <dcterms:modified xsi:type="dcterms:W3CDTF">2023-10-20T13:29:00Z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CCE2D285C0054326ABD6CB79B4CCF085_13</vt:lpwstr>
  </property>
  <property fmtid="{D5CDD505-2E9C-101B-9397-08002B2CF9AE}" pid="5" name="commondata">
    <vt:lpwstr>eyJjb3VudCI6MSwiaGRpZCI6IjcwNjNhYmYzNzdkODkyYzRkZGNjOTZiMDFhNjhiODc0IiwidXNlckNvdW50IjoxfQ==</vt:lpwstr>
  </property>
</Properties>
</file>