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18"/>
        <w:gridCol w:w="1134"/>
        <w:gridCol w:w="196"/>
        <w:gridCol w:w="1363"/>
        <w:gridCol w:w="2437"/>
      </w:tblGrid>
      <w:tr w:rsidR="00D01746" w14:paraId="0F3D517E" w14:textId="77777777" w:rsidTr="00715596">
        <w:trPr>
          <w:trHeight w:val="614"/>
        </w:trPr>
        <w:tc>
          <w:tcPr>
            <w:tcW w:w="3342" w:type="dxa"/>
            <w:vAlign w:val="center"/>
          </w:tcPr>
          <w:p w14:paraId="300D5FA1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512" w:type="dxa"/>
            <w:gridSpan w:val="4"/>
            <w:vAlign w:val="center"/>
          </w:tcPr>
          <w:p w14:paraId="0C1A6A60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800" w:type="dxa"/>
            <w:gridSpan w:val="2"/>
            <w:vAlign w:val="center"/>
          </w:tcPr>
          <w:p w14:paraId="6C6F91E8" w14:textId="172FCBAD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时间：2023.0</w:t>
            </w:r>
            <w:r w:rsidR="00715596">
              <w:rPr>
                <w:rFonts w:ascii="思源黑体 CN Medium" w:eastAsia="思源黑体 CN Medium" w:hAnsi="思源黑体 CN Medium"/>
              </w:rPr>
              <w:t>7</w:t>
            </w:r>
            <w:r>
              <w:rPr>
                <w:rFonts w:ascii="思源黑体 CN Medium" w:eastAsia="思源黑体 CN Medium" w:hAnsi="思源黑体 CN Medium" w:hint="eastAsia"/>
              </w:rPr>
              <w:t>.0</w:t>
            </w:r>
            <w:r w:rsidR="00715596">
              <w:rPr>
                <w:rFonts w:ascii="思源黑体 CN Medium" w:eastAsia="思源黑体 CN Medium" w:hAnsi="思源黑体 CN Medium"/>
              </w:rPr>
              <w:t>7</w:t>
            </w:r>
          </w:p>
        </w:tc>
      </w:tr>
      <w:tr w:rsidR="00D01746" w14:paraId="51EC93EB" w14:textId="77777777" w:rsidTr="00715596">
        <w:trPr>
          <w:trHeight w:val="614"/>
        </w:trPr>
        <w:tc>
          <w:tcPr>
            <w:tcW w:w="10654" w:type="dxa"/>
            <w:gridSpan w:val="7"/>
            <w:vAlign w:val="center"/>
          </w:tcPr>
          <w:p w14:paraId="3E6C0AF1" w14:textId="77777777" w:rsidR="00D01746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D01746" w14:paraId="309E377A" w14:textId="77777777" w:rsidTr="003A4F1A">
        <w:trPr>
          <w:trHeight w:val="480"/>
        </w:trPr>
        <w:tc>
          <w:tcPr>
            <w:tcW w:w="4106" w:type="dxa"/>
            <w:gridSpan w:val="2"/>
            <w:vAlign w:val="center"/>
          </w:tcPr>
          <w:p w14:paraId="7BF38C70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18" w:type="dxa"/>
            <w:vAlign w:val="center"/>
          </w:tcPr>
          <w:p w14:paraId="495F9E5F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134" w:type="dxa"/>
            <w:vAlign w:val="center"/>
          </w:tcPr>
          <w:p w14:paraId="744B7BC0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559" w:type="dxa"/>
            <w:gridSpan w:val="2"/>
            <w:vAlign w:val="center"/>
          </w:tcPr>
          <w:p w14:paraId="0ED75B68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2437" w:type="dxa"/>
            <w:vAlign w:val="center"/>
          </w:tcPr>
          <w:p w14:paraId="76DA528F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D01746" w14:paraId="763AF879" w14:textId="77777777" w:rsidTr="003A4F1A">
        <w:trPr>
          <w:trHeight w:val="580"/>
        </w:trPr>
        <w:tc>
          <w:tcPr>
            <w:tcW w:w="4106" w:type="dxa"/>
            <w:gridSpan w:val="2"/>
            <w:vAlign w:val="center"/>
          </w:tcPr>
          <w:p w14:paraId="40C32327" w14:textId="05ADCDF0" w:rsidR="00715596" w:rsidRPr="00715596" w:rsidRDefault="003A4F1A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B端优化-</w:t>
            </w:r>
            <w:r>
              <w:rPr>
                <w:rFonts w:ascii="宋体" w:eastAsia="宋体" w:hAnsi="宋体" w:cs="宋体" w:hint="eastAsia"/>
              </w:rPr>
              <w:t>注册提交表单添加防抖</w:t>
            </w:r>
          </w:p>
        </w:tc>
        <w:tc>
          <w:tcPr>
            <w:tcW w:w="1418" w:type="dxa"/>
            <w:vAlign w:val="center"/>
          </w:tcPr>
          <w:p w14:paraId="19287539" w14:textId="1859E2B9" w:rsidR="00D01746" w:rsidRDefault="003A4F1A" w:rsidP="003A4F1A">
            <w:pPr>
              <w:tabs>
                <w:tab w:val="left" w:pos="462"/>
              </w:tabs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0</w:t>
            </w:r>
            <w:r>
              <w:rPr>
                <w:rFonts w:ascii="思源黑体 CN Medium" w:eastAsia="思源黑体 CN Medium" w:hAnsi="思源黑体 CN Medium"/>
              </w:rPr>
              <w:t>7.05</w:t>
            </w:r>
          </w:p>
        </w:tc>
        <w:tc>
          <w:tcPr>
            <w:tcW w:w="1134" w:type="dxa"/>
            <w:vAlign w:val="center"/>
          </w:tcPr>
          <w:p w14:paraId="4025CE52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1559" w:type="dxa"/>
            <w:gridSpan w:val="2"/>
            <w:vAlign w:val="center"/>
          </w:tcPr>
          <w:p w14:paraId="0568E5A0" w14:textId="77777777" w:rsidR="00D0174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2437" w:type="dxa"/>
            <w:vAlign w:val="center"/>
          </w:tcPr>
          <w:p w14:paraId="243DE9B1" w14:textId="77777777" w:rsidR="00D01746" w:rsidRDefault="00D0174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64BF8F05" w14:textId="77777777" w:rsidTr="003A4F1A">
        <w:trPr>
          <w:trHeight w:val="443"/>
        </w:trPr>
        <w:tc>
          <w:tcPr>
            <w:tcW w:w="4106" w:type="dxa"/>
            <w:gridSpan w:val="2"/>
            <w:vAlign w:val="center"/>
          </w:tcPr>
          <w:p w14:paraId="16CE16FA" w14:textId="77777777" w:rsidR="00715596" w:rsidRDefault="00715596" w:rsidP="0071559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思源黑体 CN Medium" w:eastAsia="思源黑体 CN Medium" w:hAnsi="思源黑体 CN Medium" w:hint="eastAsia"/>
              </w:rPr>
              <w:t>后台管理系统-</w:t>
            </w:r>
            <w:r>
              <w:rPr>
                <w:rFonts w:ascii="宋体" w:eastAsia="宋体" w:hAnsi="宋体" w:cs="宋体" w:hint="eastAsia"/>
              </w:rPr>
              <w:t>主动促活模块需求变动开发</w:t>
            </w:r>
          </w:p>
          <w:p w14:paraId="7B542871" w14:textId="77777777" w:rsidR="00715596" w:rsidRPr="00715596" w:rsidRDefault="00715596" w:rsidP="00715596">
            <w:pPr>
              <w:pStyle w:val="a4"/>
              <w:numPr>
                <w:ilvl w:val="0"/>
                <w:numId w:val="3"/>
              </w:numPr>
              <w:ind w:firstLineChars="0"/>
              <w:jc w:val="left"/>
              <w:rPr>
                <w:rFonts w:ascii="宋体" w:eastAsia="宋体" w:hAnsi="宋体" w:cs="宋体"/>
              </w:rPr>
            </w:pPr>
            <w:r w:rsidRPr="00715596">
              <w:rPr>
                <w:rFonts w:ascii="宋体" w:eastAsia="宋体" w:hAnsi="宋体" w:cs="宋体" w:hint="eastAsia"/>
              </w:rPr>
              <w:t>添加是否过滤已发送选项</w:t>
            </w:r>
          </w:p>
          <w:p w14:paraId="66A07D05" w14:textId="77777777" w:rsidR="00715596" w:rsidRPr="00715596" w:rsidRDefault="00715596" w:rsidP="00715596">
            <w:pPr>
              <w:pStyle w:val="a4"/>
              <w:numPr>
                <w:ilvl w:val="0"/>
                <w:numId w:val="3"/>
              </w:numPr>
              <w:ind w:firstLineChars="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宋体" w:eastAsia="宋体" w:hAnsi="宋体" w:cs="宋体" w:hint="eastAsia"/>
              </w:rPr>
              <w:t>短信发送配置模块调整</w:t>
            </w:r>
          </w:p>
          <w:p w14:paraId="0798BE41" w14:textId="77777777" w:rsidR="00715596" w:rsidRPr="00715596" w:rsidRDefault="00715596" w:rsidP="00715596">
            <w:pPr>
              <w:pStyle w:val="a4"/>
              <w:numPr>
                <w:ilvl w:val="0"/>
                <w:numId w:val="3"/>
              </w:numPr>
              <w:ind w:firstLineChars="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宋体" w:eastAsia="宋体" w:hAnsi="宋体" w:cs="宋体" w:hint="eastAsia"/>
              </w:rPr>
              <w:t>A</w:t>
            </w:r>
            <w:r>
              <w:rPr>
                <w:rFonts w:ascii="宋体" w:eastAsia="宋体" w:hAnsi="宋体" w:cs="宋体"/>
              </w:rPr>
              <w:t>PP</w:t>
            </w:r>
            <w:r>
              <w:rPr>
                <w:rFonts w:ascii="宋体" w:eastAsia="宋体" w:hAnsi="宋体" w:cs="宋体" w:hint="eastAsia"/>
              </w:rPr>
              <w:t>推送,</w:t>
            </w:r>
            <w:r>
              <w:rPr>
                <w:rFonts w:ascii="宋体" w:eastAsia="宋体" w:hAnsi="宋体" w:cs="宋体"/>
              </w:rPr>
              <w:t>EDM</w:t>
            </w:r>
            <w:r>
              <w:rPr>
                <w:rFonts w:ascii="宋体" w:eastAsia="宋体" w:hAnsi="宋体" w:cs="宋体" w:hint="eastAsia"/>
              </w:rPr>
              <w:t>发送添加变量；以及</w:t>
            </w:r>
            <w:r w:rsidRPr="00715596">
              <w:rPr>
                <w:rFonts w:ascii="宋体" w:eastAsia="宋体" w:hAnsi="宋体" w:cs="宋体" w:hint="eastAsia"/>
              </w:rPr>
              <w:t>发送限制</w:t>
            </w:r>
            <w:r>
              <w:rPr>
                <w:rFonts w:ascii="宋体" w:eastAsia="宋体" w:hAnsi="宋体" w:cs="宋体" w:hint="eastAsia"/>
              </w:rPr>
              <w:t>和校验</w:t>
            </w:r>
            <w:r w:rsidRPr="00715596">
              <w:rPr>
                <w:rFonts w:ascii="宋体" w:eastAsia="宋体" w:hAnsi="宋体" w:cs="宋体" w:hint="eastAsia"/>
              </w:rPr>
              <w:t>调整</w:t>
            </w:r>
          </w:p>
          <w:p w14:paraId="0A2D399F" w14:textId="06D38D20" w:rsidR="00715596" w:rsidRPr="00715596" w:rsidRDefault="00715596" w:rsidP="00715596">
            <w:pPr>
              <w:pStyle w:val="a4"/>
              <w:numPr>
                <w:ilvl w:val="0"/>
                <w:numId w:val="3"/>
              </w:numPr>
              <w:ind w:firstLineChars="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提测配合</w:t>
            </w:r>
            <w:r>
              <w:rPr>
                <w:rFonts w:ascii="宋体" w:eastAsia="宋体" w:hAnsi="宋体" w:cs="宋体" w:hint="eastAsia"/>
              </w:rPr>
              <w:t>测试修改</w:t>
            </w:r>
          </w:p>
        </w:tc>
        <w:tc>
          <w:tcPr>
            <w:tcW w:w="1418" w:type="dxa"/>
            <w:vAlign w:val="center"/>
          </w:tcPr>
          <w:p w14:paraId="04084C5A" w14:textId="1EB53692" w:rsidR="00715596" w:rsidRDefault="00715596" w:rsidP="00715596">
            <w:pPr>
              <w:ind w:firstLineChars="100" w:firstLine="210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0</w:t>
            </w:r>
            <w:r>
              <w:rPr>
                <w:rFonts w:ascii="思源黑体 CN Medium" w:eastAsia="思源黑体 CN Medium" w:hAnsi="思源黑体 CN Medium"/>
              </w:rPr>
              <w:t>7.07</w:t>
            </w:r>
          </w:p>
        </w:tc>
        <w:tc>
          <w:tcPr>
            <w:tcW w:w="1134" w:type="dxa"/>
            <w:vAlign w:val="center"/>
          </w:tcPr>
          <w:p w14:paraId="4D65D187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1559" w:type="dxa"/>
            <w:gridSpan w:val="2"/>
            <w:vAlign w:val="center"/>
          </w:tcPr>
          <w:p w14:paraId="56240C69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2437" w:type="dxa"/>
            <w:vAlign w:val="center"/>
          </w:tcPr>
          <w:p w14:paraId="3FFCEA91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7B4FCB8F" w14:textId="77777777" w:rsidTr="003A4F1A">
        <w:trPr>
          <w:trHeight w:val="580"/>
        </w:trPr>
        <w:tc>
          <w:tcPr>
            <w:tcW w:w="4106" w:type="dxa"/>
            <w:gridSpan w:val="2"/>
            <w:vAlign w:val="center"/>
          </w:tcPr>
          <w:p w14:paraId="2F9243DF" w14:textId="77777777" w:rsidR="00715596" w:rsidRDefault="00715596" w:rsidP="0071559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思源黑体 CN Medium" w:eastAsia="思源黑体 CN Medium" w:hAnsi="思源黑体 CN Medium" w:hint="eastAsia"/>
              </w:rPr>
              <w:t>后台管理系统-数据</w:t>
            </w:r>
            <w:r>
              <w:rPr>
                <w:rFonts w:ascii="宋体" w:eastAsia="宋体" w:hAnsi="宋体" w:cs="宋体" w:hint="eastAsia"/>
              </w:rPr>
              <w:t>洞见-配置管理</w:t>
            </w:r>
          </w:p>
          <w:p w14:paraId="4CC68BDC" w14:textId="77F0521B" w:rsidR="00715596" w:rsidRPr="00715596" w:rsidRDefault="00715596" w:rsidP="00715596">
            <w:pPr>
              <w:pStyle w:val="a4"/>
              <w:numPr>
                <w:ilvl w:val="0"/>
                <w:numId w:val="4"/>
              </w:numPr>
              <w:ind w:firstLineChars="0"/>
              <w:jc w:val="left"/>
              <w:rPr>
                <w:rFonts w:ascii="宋体" w:eastAsia="宋体" w:hAnsi="宋体" w:cs="宋体"/>
              </w:rPr>
            </w:pPr>
            <w:r w:rsidRPr="00715596">
              <w:rPr>
                <w:rFonts w:ascii="宋体" w:eastAsia="宋体" w:hAnsi="宋体" w:cs="宋体" w:hint="eastAsia"/>
              </w:rPr>
              <w:t>信息签名列表，添加短信签名弹窗，删除功能</w:t>
            </w:r>
          </w:p>
          <w:p w14:paraId="6FFB1AEE" w14:textId="77777777" w:rsidR="00715596" w:rsidRPr="00715596" w:rsidRDefault="00715596" w:rsidP="00715596">
            <w:pPr>
              <w:pStyle w:val="a4"/>
              <w:numPr>
                <w:ilvl w:val="0"/>
                <w:numId w:val="4"/>
              </w:numPr>
              <w:ind w:firstLineChars="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宋体" w:eastAsia="宋体" w:hAnsi="宋体" w:cs="宋体" w:hint="eastAsia"/>
              </w:rPr>
              <w:t>短信模板列表，添加短信模板弹窗，编辑及删除功能</w:t>
            </w:r>
          </w:p>
          <w:p w14:paraId="23DEA48F" w14:textId="276E3721" w:rsidR="00715596" w:rsidRPr="00715596" w:rsidRDefault="00715596" w:rsidP="00715596">
            <w:pPr>
              <w:pStyle w:val="a4"/>
              <w:ind w:left="720" w:firstLineChars="0" w:firstLine="0"/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18" w:type="dxa"/>
            <w:vAlign w:val="center"/>
          </w:tcPr>
          <w:p w14:paraId="2F5BD173" w14:textId="2BAEE896" w:rsidR="00715596" w:rsidRDefault="00715596" w:rsidP="00715596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0</w:t>
            </w:r>
            <w:r>
              <w:rPr>
                <w:rFonts w:ascii="思源黑体 CN Medium" w:eastAsia="思源黑体 CN Medium" w:hAnsi="思源黑体 CN Medium"/>
              </w:rPr>
              <w:t>7.07</w:t>
            </w:r>
          </w:p>
        </w:tc>
        <w:tc>
          <w:tcPr>
            <w:tcW w:w="1134" w:type="dxa"/>
            <w:vAlign w:val="center"/>
          </w:tcPr>
          <w:p w14:paraId="707EF7E6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1559" w:type="dxa"/>
            <w:gridSpan w:val="2"/>
            <w:vAlign w:val="center"/>
          </w:tcPr>
          <w:p w14:paraId="51F92B90" w14:textId="395F8D6F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/>
              </w:rPr>
              <w:t>8</w:t>
            </w:r>
            <w:r>
              <w:rPr>
                <w:rFonts w:ascii="思源黑体 CN Medium" w:eastAsia="思源黑体 CN Medium" w:hAnsi="思源黑体 CN Medium" w:hint="eastAsia"/>
              </w:rPr>
              <w:t>0%</w:t>
            </w:r>
          </w:p>
        </w:tc>
        <w:tc>
          <w:tcPr>
            <w:tcW w:w="2437" w:type="dxa"/>
            <w:vAlign w:val="center"/>
          </w:tcPr>
          <w:p w14:paraId="1EFA7C04" w14:textId="00431511" w:rsidR="00715596" w:rsidRDefault="00715596" w:rsidP="00715596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宋体" w:eastAsia="宋体" w:hAnsi="宋体" w:cs="宋体"/>
              </w:rPr>
            </w:pPr>
            <w:r w:rsidRPr="00715596">
              <w:rPr>
                <w:rFonts w:ascii="宋体" w:eastAsia="宋体" w:hAnsi="宋体" w:cs="宋体" w:hint="eastAsia"/>
              </w:rPr>
              <w:t>删除功能暂时无法使用-第三方原因</w:t>
            </w:r>
          </w:p>
          <w:p w14:paraId="7D05682A" w14:textId="40E8B9FA" w:rsidR="00715596" w:rsidRDefault="00715596" w:rsidP="00715596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编辑功能，模板名称，签名前缀暂时无法修改-第三方原因</w:t>
            </w:r>
          </w:p>
          <w:p w14:paraId="16423A5B" w14:textId="2FA0D33F" w:rsidR="00715596" w:rsidRPr="00715596" w:rsidRDefault="00715596" w:rsidP="003A4F1A">
            <w:pPr>
              <w:pStyle w:val="a4"/>
              <w:ind w:left="720" w:firstLineChars="0" w:firstLine="0"/>
              <w:jc w:val="left"/>
              <w:rPr>
                <w:rFonts w:ascii="宋体" w:eastAsia="宋体" w:hAnsi="宋体" w:cs="宋体"/>
              </w:rPr>
            </w:pPr>
          </w:p>
          <w:p w14:paraId="5F091AA3" w14:textId="60BBCE88" w:rsidR="00715596" w:rsidRDefault="00715596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0B1BC879" w14:textId="77777777" w:rsidTr="003A4F1A">
        <w:trPr>
          <w:trHeight w:val="580"/>
        </w:trPr>
        <w:tc>
          <w:tcPr>
            <w:tcW w:w="4106" w:type="dxa"/>
            <w:gridSpan w:val="2"/>
            <w:vAlign w:val="center"/>
          </w:tcPr>
          <w:p w14:paraId="406E59EF" w14:textId="0A0EE7C3" w:rsidR="00715596" w:rsidRDefault="00715596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18" w:type="dxa"/>
            <w:vAlign w:val="center"/>
          </w:tcPr>
          <w:p w14:paraId="647D0AD3" w14:textId="2854CD67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134" w:type="dxa"/>
            <w:vAlign w:val="center"/>
          </w:tcPr>
          <w:p w14:paraId="2C153B29" w14:textId="06734F3F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8B6D0F" w14:textId="54B3BCE5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2437" w:type="dxa"/>
            <w:vAlign w:val="center"/>
          </w:tcPr>
          <w:p w14:paraId="10E3B823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4CAFBD5E" w14:textId="77777777" w:rsidTr="003A4F1A">
        <w:trPr>
          <w:trHeight w:val="580"/>
        </w:trPr>
        <w:tc>
          <w:tcPr>
            <w:tcW w:w="4106" w:type="dxa"/>
            <w:gridSpan w:val="2"/>
            <w:vAlign w:val="center"/>
          </w:tcPr>
          <w:p w14:paraId="43E66E72" w14:textId="0C8C0837" w:rsidR="00715596" w:rsidRDefault="00715596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18" w:type="dxa"/>
            <w:vAlign w:val="center"/>
          </w:tcPr>
          <w:p w14:paraId="7A27F6DC" w14:textId="42249FB9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134" w:type="dxa"/>
            <w:vAlign w:val="center"/>
          </w:tcPr>
          <w:p w14:paraId="6A3641E4" w14:textId="441D5342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8ABE4A" w14:textId="77777777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2437" w:type="dxa"/>
            <w:vAlign w:val="center"/>
          </w:tcPr>
          <w:p w14:paraId="6BB2FD63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25CC3F9D" w14:textId="77777777" w:rsidTr="003A4F1A">
        <w:trPr>
          <w:trHeight w:val="580"/>
        </w:trPr>
        <w:tc>
          <w:tcPr>
            <w:tcW w:w="4106" w:type="dxa"/>
            <w:gridSpan w:val="2"/>
            <w:vAlign w:val="center"/>
          </w:tcPr>
          <w:p w14:paraId="6D725721" w14:textId="66EC5A1C" w:rsidR="00715596" w:rsidRDefault="00715596" w:rsidP="00715596">
            <w:pPr>
              <w:shd w:val="clear" w:color="auto" w:fill="FFFFFF"/>
              <w:ind w:right="53"/>
              <w:jc w:val="left"/>
              <w:textAlignment w:val="top"/>
              <w:rPr>
                <w:rFonts w:ascii="思源黑体 CN Medium" w:eastAsia="思源黑体 CN Medium" w:hAnsi="思源黑体 CN Medium"/>
              </w:rPr>
            </w:pPr>
          </w:p>
          <w:p w14:paraId="56857477" w14:textId="77777777" w:rsidR="00715596" w:rsidRDefault="00715596" w:rsidP="00715596">
            <w:pPr>
              <w:shd w:val="clear" w:color="auto" w:fill="FFFFFF"/>
              <w:ind w:right="53"/>
              <w:jc w:val="left"/>
              <w:textAlignment w:val="top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18" w:type="dxa"/>
            <w:vAlign w:val="center"/>
          </w:tcPr>
          <w:p w14:paraId="58D1CD39" w14:textId="744CBFF8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134" w:type="dxa"/>
            <w:vAlign w:val="center"/>
          </w:tcPr>
          <w:p w14:paraId="03BAF54D" w14:textId="65E70FFB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614C89" w14:textId="70FCA8FD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2437" w:type="dxa"/>
            <w:vAlign w:val="center"/>
          </w:tcPr>
          <w:p w14:paraId="4DC1FB23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351AB4B0" w14:textId="77777777" w:rsidTr="00715596">
        <w:trPr>
          <w:trHeight w:val="2013"/>
        </w:trPr>
        <w:tc>
          <w:tcPr>
            <w:tcW w:w="10654" w:type="dxa"/>
            <w:gridSpan w:val="7"/>
          </w:tcPr>
          <w:p w14:paraId="27B131F8" w14:textId="77777777" w:rsidR="00715596" w:rsidRDefault="00715596" w:rsidP="00715596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本周总结：</w:t>
            </w:r>
          </w:p>
          <w:p w14:paraId="1FDD3062" w14:textId="0395DE8C" w:rsidR="00715596" w:rsidRPr="003A4F1A" w:rsidRDefault="003A4F1A" w:rsidP="003A4F1A">
            <w:pPr>
              <w:pStyle w:val="a4"/>
              <w:numPr>
                <w:ilvl w:val="0"/>
                <w:numId w:val="6"/>
              </w:numPr>
              <w:ind w:firstLineChars="0"/>
              <w:jc w:val="both"/>
              <w:rPr>
                <w:rFonts w:ascii="宋体" w:eastAsia="宋体" w:hAnsi="宋体" w:cs="宋体"/>
              </w:rPr>
            </w:pPr>
            <w:r w:rsidRPr="003A4F1A">
              <w:rPr>
                <w:rFonts w:ascii="思源黑体 CN Medium" w:eastAsia="思源黑体 CN Medium" w:hAnsi="思源黑体 CN Medium" w:hint="eastAsia"/>
              </w:rPr>
              <w:t>后台管理系统</w:t>
            </w:r>
            <w:r w:rsidRPr="003A4F1A">
              <w:rPr>
                <w:rFonts w:ascii="宋体" w:eastAsia="宋体" w:hAnsi="宋体" w:cs="宋体" w:hint="eastAsia"/>
              </w:rPr>
              <w:t>主动促活模块，根据需求变动进行调整开发并提测</w:t>
            </w:r>
          </w:p>
          <w:p w14:paraId="27E8FADC" w14:textId="77777777" w:rsidR="003A4F1A" w:rsidRPr="003A4F1A" w:rsidRDefault="003A4F1A" w:rsidP="003A4F1A">
            <w:pPr>
              <w:pStyle w:val="a4"/>
              <w:numPr>
                <w:ilvl w:val="0"/>
                <w:numId w:val="6"/>
              </w:numPr>
              <w:ind w:firstLineChars="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后台管理系统数据</w:t>
            </w:r>
            <w:r>
              <w:rPr>
                <w:rFonts w:ascii="宋体" w:eastAsia="宋体" w:hAnsi="宋体" w:cs="宋体" w:hint="eastAsia"/>
              </w:rPr>
              <w:t>洞见-配置管理模块开发</w:t>
            </w:r>
          </w:p>
          <w:p w14:paraId="1632C776" w14:textId="1F3A3C3A" w:rsidR="003A4F1A" w:rsidRPr="003A4F1A" w:rsidRDefault="003A4F1A" w:rsidP="003A4F1A">
            <w:pPr>
              <w:pStyle w:val="a4"/>
              <w:numPr>
                <w:ilvl w:val="0"/>
                <w:numId w:val="6"/>
              </w:numPr>
              <w:ind w:firstLineChars="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项目优化</w:t>
            </w:r>
          </w:p>
        </w:tc>
      </w:tr>
      <w:tr w:rsidR="00715596" w14:paraId="7D5D2840" w14:textId="77777777" w:rsidTr="00715596">
        <w:trPr>
          <w:trHeight w:val="614"/>
        </w:trPr>
        <w:tc>
          <w:tcPr>
            <w:tcW w:w="10654" w:type="dxa"/>
            <w:gridSpan w:val="7"/>
            <w:vAlign w:val="center"/>
          </w:tcPr>
          <w:p w14:paraId="5C928DF7" w14:textId="77777777" w:rsidR="00715596" w:rsidRDefault="00715596" w:rsidP="00715596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715596" w14:paraId="657DCA88" w14:textId="77777777" w:rsidTr="003A4F1A">
        <w:trPr>
          <w:trHeight w:val="614"/>
        </w:trPr>
        <w:tc>
          <w:tcPr>
            <w:tcW w:w="5524" w:type="dxa"/>
            <w:gridSpan w:val="3"/>
            <w:vAlign w:val="center"/>
          </w:tcPr>
          <w:p w14:paraId="79DE1230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134" w:type="dxa"/>
            <w:vAlign w:val="center"/>
          </w:tcPr>
          <w:p w14:paraId="576CADDA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559" w:type="dxa"/>
            <w:gridSpan w:val="2"/>
            <w:vAlign w:val="center"/>
          </w:tcPr>
          <w:p w14:paraId="7F566C1E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2437" w:type="dxa"/>
            <w:vAlign w:val="center"/>
          </w:tcPr>
          <w:p w14:paraId="317EB8A1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18DA2E81" w14:textId="77777777" w:rsidTr="003A4F1A">
        <w:trPr>
          <w:trHeight w:val="614"/>
        </w:trPr>
        <w:tc>
          <w:tcPr>
            <w:tcW w:w="5524" w:type="dxa"/>
            <w:gridSpan w:val="3"/>
            <w:vAlign w:val="center"/>
          </w:tcPr>
          <w:p w14:paraId="25CFBFA4" w14:textId="1318A1B8" w:rsidR="00715596" w:rsidRDefault="003A4F1A" w:rsidP="00715596">
            <w:pPr>
              <w:tabs>
                <w:tab w:val="left" w:pos="1551"/>
              </w:tabs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后台管理系统</w:t>
            </w:r>
            <w:r>
              <w:rPr>
                <w:rFonts w:ascii="宋体" w:eastAsia="宋体" w:hAnsi="宋体" w:cs="宋体" w:hint="eastAsia"/>
              </w:rPr>
              <w:t>智能促活模块接口联调</w:t>
            </w:r>
          </w:p>
        </w:tc>
        <w:tc>
          <w:tcPr>
            <w:tcW w:w="1134" w:type="dxa"/>
            <w:vAlign w:val="center"/>
          </w:tcPr>
          <w:p w14:paraId="2DF7B033" w14:textId="77777777" w:rsidR="00715596" w:rsidRDefault="00715596" w:rsidP="00715596">
            <w:pPr>
              <w:tabs>
                <w:tab w:val="left" w:pos="583"/>
              </w:tabs>
              <w:ind w:firstLineChars="200" w:firstLine="420"/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22F6228" w14:textId="77777777" w:rsidR="00715596" w:rsidRDefault="00715596" w:rsidP="00715596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2437" w:type="dxa"/>
            <w:vAlign w:val="center"/>
          </w:tcPr>
          <w:p w14:paraId="3ED552E7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6CE822A6" w14:textId="77777777" w:rsidTr="003A4F1A">
        <w:trPr>
          <w:trHeight w:val="614"/>
        </w:trPr>
        <w:tc>
          <w:tcPr>
            <w:tcW w:w="5524" w:type="dxa"/>
            <w:gridSpan w:val="3"/>
            <w:vAlign w:val="center"/>
          </w:tcPr>
          <w:p w14:paraId="0536C264" w14:textId="20CB880C" w:rsidR="00715596" w:rsidRDefault="00224602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完善</w:t>
            </w:r>
            <w:r>
              <w:rPr>
                <w:rFonts w:ascii="宋体" w:eastAsia="宋体" w:hAnsi="宋体" w:cs="宋体" w:hint="eastAsia"/>
              </w:rPr>
              <w:t>（短信）配置管理模块剩余问题</w:t>
            </w:r>
          </w:p>
        </w:tc>
        <w:tc>
          <w:tcPr>
            <w:tcW w:w="1134" w:type="dxa"/>
            <w:vAlign w:val="center"/>
          </w:tcPr>
          <w:p w14:paraId="20CC1A4C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1199047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2437" w:type="dxa"/>
            <w:vAlign w:val="center"/>
          </w:tcPr>
          <w:p w14:paraId="5CC0D63F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715596" w14:paraId="19370ED5" w14:textId="77777777" w:rsidTr="003A4F1A">
        <w:trPr>
          <w:trHeight w:val="614"/>
        </w:trPr>
        <w:tc>
          <w:tcPr>
            <w:tcW w:w="5524" w:type="dxa"/>
            <w:gridSpan w:val="3"/>
            <w:vAlign w:val="center"/>
          </w:tcPr>
          <w:p w14:paraId="20862C7F" w14:textId="59E7DA85" w:rsidR="00715596" w:rsidRDefault="00224602" w:rsidP="00715596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C端个人简历优化</w:t>
            </w:r>
          </w:p>
        </w:tc>
        <w:tc>
          <w:tcPr>
            <w:tcW w:w="1134" w:type="dxa"/>
            <w:vAlign w:val="center"/>
          </w:tcPr>
          <w:p w14:paraId="5665D715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F91D65" w14:textId="2AE5BBCF" w:rsidR="00715596" w:rsidRDefault="003A4F1A" w:rsidP="00715596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2437" w:type="dxa"/>
            <w:vAlign w:val="center"/>
          </w:tcPr>
          <w:p w14:paraId="3EE95A39" w14:textId="77777777" w:rsidR="00715596" w:rsidRDefault="00715596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24602" w14:paraId="28C27AD8" w14:textId="77777777" w:rsidTr="003A4F1A">
        <w:trPr>
          <w:trHeight w:val="614"/>
        </w:trPr>
        <w:tc>
          <w:tcPr>
            <w:tcW w:w="5524" w:type="dxa"/>
            <w:gridSpan w:val="3"/>
            <w:vAlign w:val="center"/>
          </w:tcPr>
          <w:p w14:paraId="74502D32" w14:textId="2EB702EC" w:rsidR="00224602" w:rsidRDefault="00224602" w:rsidP="00715596">
            <w:pPr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熟悉新框架开发</w:t>
            </w:r>
          </w:p>
        </w:tc>
        <w:tc>
          <w:tcPr>
            <w:tcW w:w="1134" w:type="dxa"/>
            <w:vAlign w:val="center"/>
          </w:tcPr>
          <w:p w14:paraId="42E2B9FF" w14:textId="77777777" w:rsidR="00224602" w:rsidRDefault="00224602" w:rsidP="0071559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063598" w14:textId="4408061B" w:rsidR="00224602" w:rsidRDefault="00224602" w:rsidP="00715596">
            <w:pPr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宋振</w:t>
            </w:r>
          </w:p>
        </w:tc>
        <w:tc>
          <w:tcPr>
            <w:tcW w:w="2437" w:type="dxa"/>
            <w:vAlign w:val="center"/>
          </w:tcPr>
          <w:p w14:paraId="7C42C668" w14:textId="77777777" w:rsidR="00224602" w:rsidRDefault="00224602" w:rsidP="00715596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7040B7D9" w14:textId="77777777" w:rsidR="00D01746" w:rsidRDefault="00D01746">
      <w:pPr>
        <w:jc w:val="both"/>
      </w:pPr>
    </w:p>
    <w:sectPr w:rsidR="00D01746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思源黑体 CN Medium">
    <w:altName w:val="黑体"/>
    <w:charset w:val="86"/>
    <w:family w:val="swiss"/>
    <w:pitch w:val="default"/>
    <w:sig w:usb0="00000000" w:usb1="00000000" w:usb2="00000016" w:usb3="00000000" w:csb0="00060107" w:csb1="00000000"/>
    <w:embedRegular r:id="rId1" w:subsetted="1" w:fontKey="{E8AEBCC3-533C-48C3-967A-5E80D2730D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2" w:fontKey="{E46CE924-E0C7-4A55-A744-2330F591B5E3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50E0F2"/>
    <w:multiLevelType w:val="singleLevel"/>
    <w:tmpl w:val="8E50E0F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A9617E2B"/>
    <w:multiLevelType w:val="singleLevel"/>
    <w:tmpl w:val="A9617E2B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01F24726"/>
    <w:multiLevelType w:val="hybridMultilevel"/>
    <w:tmpl w:val="46BCF256"/>
    <w:lvl w:ilvl="0" w:tplc="4D46E21E">
      <w:start w:val="1"/>
      <w:numFmt w:val="decimal"/>
      <w:lvlText w:val="%1，"/>
      <w:lvlJc w:val="left"/>
      <w:pPr>
        <w:ind w:left="720" w:hanging="720"/>
      </w:pPr>
      <w:rPr>
        <w:rFonts w:ascii="思源黑体 CN Medium" w:eastAsia="思源黑体 CN Medium" w:hAnsi="思源黑体 CN Medium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8AB6CAB"/>
    <w:multiLevelType w:val="hybridMultilevel"/>
    <w:tmpl w:val="93F23CCE"/>
    <w:lvl w:ilvl="0" w:tplc="25C677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2C07A5"/>
    <w:multiLevelType w:val="hybridMultilevel"/>
    <w:tmpl w:val="949A7002"/>
    <w:lvl w:ilvl="0" w:tplc="8DE4DE44">
      <w:start w:val="1"/>
      <w:numFmt w:val="decimal"/>
      <w:lvlText w:val="（%1）"/>
      <w:lvlJc w:val="left"/>
      <w:pPr>
        <w:ind w:left="720" w:hanging="720"/>
      </w:pPr>
      <w:rPr>
        <w:rFonts w:ascii="思源黑体 CN Medium" w:eastAsia="思源黑体 CN Medium" w:hAnsi="思源黑体 CN Medium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9FE58A3"/>
    <w:multiLevelType w:val="hybridMultilevel"/>
    <w:tmpl w:val="A560C10E"/>
    <w:lvl w:ilvl="0" w:tplc="697C59A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7732741">
    <w:abstractNumId w:val="1"/>
  </w:num>
  <w:num w:numId="2" w16cid:durableId="1510751504">
    <w:abstractNumId w:val="0"/>
  </w:num>
  <w:num w:numId="3" w16cid:durableId="355933677">
    <w:abstractNumId w:val="5"/>
  </w:num>
  <w:num w:numId="4" w16cid:durableId="122820157">
    <w:abstractNumId w:val="4"/>
  </w:num>
  <w:num w:numId="5" w16cid:durableId="826484094">
    <w:abstractNumId w:val="3"/>
  </w:num>
  <w:num w:numId="6" w16cid:durableId="12526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OTgsImhkaWQiOiI3MDYzYWJmMzc3ZDg5MmM0ZGRjYzk2YjAxYTY4Yjg3NCIsInVzZXJDb3VudCI6NTV9"/>
  </w:docVars>
  <w:rsids>
    <w:rsidRoot w:val="6C556967"/>
    <w:rsid w:val="00020401"/>
    <w:rsid w:val="001570FF"/>
    <w:rsid w:val="00213CF6"/>
    <w:rsid w:val="00224602"/>
    <w:rsid w:val="00326301"/>
    <w:rsid w:val="003A4F1A"/>
    <w:rsid w:val="00422B46"/>
    <w:rsid w:val="00686E4D"/>
    <w:rsid w:val="00715596"/>
    <w:rsid w:val="00900BDC"/>
    <w:rsid w:val="00B7090A"/>
    <w:rsid w:val="00C7250D"/>
    <w:rsid w:val="00D01746"/>
    <w:rsid w:val="00D401E1"/>
    <w:rsid w:val="00E31FFF"/>
    <w:rsid w:val="012D6408"/>
    <w:rsid w:val="03212F73"/>
    <w:rsid w:val="03667C72"/>
    <w:rsid w:val="03D35307"/>
    <w:rsid w:val="047F07A6"/>
    <w:rsid w:val="05600E1D"/>
    <w:rsid w:val="075A189C"/>
    <w:rsid w:val="08C545A5"/>
    <w:rsid w:val="08C64BA3"/>
    <w:rsid w:val="08F91A6D"/>
    <w:rsid w:val="09C120A6"/>
    <w:rsid w:val="09DB561A"/>
    <w:rsid w:val="0A212BC0"/>
    <w:rsid w:val="0A4F76B2"/>
    <w:rsid w:val="0A9D58CD"/>
    <w:rsid w:val="0AC459AA"/>
    <w:rsid w:val="0C981959"/>
    <w:rsid w:val="0C9D4705"/>
    <w:rsid w:val="0DBC70FE"/>
    <w:rsid w:val="0DC14423"/>
    <w:rsid w:val="0DD8176C"/>
    <w:rsid w:val="0DF50570"/>
    <w:rsid w:val="0E3A41D5"/>
    <w:rsid w:val="0EB67609"/>
    <w:rsid w:val="12371157"/>
    <w:rsid w:val="12EE7A71"/>
    <w:rsid w:val="14B25A83"/>
    <w:rsid w:val="14C447F8"/>
    <w:rsid w:val="14CB29C3"/>
    <w:rsid w:val="15D373E9"/>
    <w:rsid w:val="16442095"/>
    <w:rsid w:val="16832BBD"/>
    <w:rsid w:val="17681DB3"/>
    <w:rsid w:val="17B60D70"/>
    <w:rsid w:val="180A4C18"/>
    <w:rsid w:val="18AD59C7"/>
    <w:rsid w:val="18BE612E"/>
    <w:rsid w:val="19566367"/>
    <w:rsid w:val="19CA2EC3"/>
    <w:rsid w:val="1A197394"/>
    <w:rsid w:val="1A495ECC"/>
    <w:rsid w:val="1ACE4623"/>
    <w:rsid w:val="1AEB6F83"/>
    <w:rsid w:val="1B9B1E6F"/>
    <w:rsid w:val="1C830701"/>
    <w:rsid w:val="1D905BC0"/>
    <w:rsid w:val="1DBC4C07"/>
    <w:rsid w:val="1E7F010E"/>
    <w:rsid w:val="1E9811D0"/>
    <w:rsid w:val="1F1003B4"/>
    <w:rsid w:val="1FF914C1"/>
    <w:rsid w:val="203942EC"/>
    <w:rsid w:val="22DB78DD"/>
    <w:rsid w:val="22E569AE"/>
    <w:rsid w:val="26A56238"/>
    <w:rsid w:val="26E6794A"/>
    <w:rsid w:val="27A6712C"/>
    <w:rsid w:val="27B816CA"/>
    <w:rsid w:val="284101E2"/>
    <w:rsid w:val="294A756A"/>
    <w:rsid w:val="29654F4F"/>
    <w:rsid w:val="296A19BB"/>
    <w:rsid w:val="29FF03BB"/>
    <w:rsid w:val="2A7C7BF7"/>
    <w:rsid w:val="2AF82FCF"/>
    <w:rsid w:val="2B626DED"/>
    <w:rsid w:val="2BB4516F"/>
    <w:rsid w:val="2C184CFF"/>
    <w:rsid w:val="2C2E6CCF"/>
    <w:rsid w:val="2C3C763E"/>
    <w:rsid w:val="2CBF201D"/>
    <w:rsid w:val="2CDC2BCF"/>
    <w:rsid w:val="2D6230D5"/>
    <w:rsid w:val="2D8D1C67"/>
    <w:rsid w:val="2E3C1B78"/>
    <w:rsid w:val="2EB37960"/>
    <w:rsid w:val="2F75624A"/>
    <w:rsid w:val="2FDE3030"/>
    <w:rsid w:val="31840A31"/>
    <w:rsid w:val="331704BD"/>
    <w:rsid w:val="33174961"/>
    <w:rsid w:val="33E34843"/>
    <w:rsid w:val="33E800AC"/>
    <w:rsid w:val="34125129"/>
    <w:rsid w:val="3417273F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793345E"/>
    <w:rsid w:val="37E513CB"/>
    <w:rsid w:val="38417D8A"/>
    <w:rsid w:val="38BD38B5"/>
    <w:rsid w:val="38E80877"/>
    <w:rsid w:val="38F82B3F"/>
    <w:rsid w:val="39F66491"/>
    <w:rsid w:val="3A414964"/>
    <w:rsid w:val="3AC7206B"/>
    <w:rsid w:val="3B4067A0"/>
    <w:rsid w:val="3B4E2EEA"/>
    <w:rsid w:val="3BD01B51"/>
    <w:rsid w:val="3BEF15D9"/>
    <w:rsid w:val="3C0A7F81"/>
    <w:rsid w:val="3D42082D"/>
    <w:rsid w:val="3E79364B"/>
    <w:rsid w:val="3ECF02A8"/>
    <w:rsid w:val="3F277CDA"/>
    <w:rsid w:val="40FF2BBC"/>
    <w:rsid w:val="41085413"/>
    <w:rsid w:val="41BE7823"/>
    <w:rsid w:val="41E66FB7"/>
    <w:rsid w:val="426B25D4"/>
    <w:rsid w:val="42BA5F99"/>
    <w:rsid w:val="436B215F"/>
    <w:rsid w:val="43D45F57"/>
    <w:rsid w:val="43EF4B3E"/>
    <w:rsid w:val="441A0AEF"/>
    <w:rsid w:val="44501A81"/>
    <w:rsid w:val="4473751E"/>
    <w:rsid w:val="44B45E69"/>
    <w:rsid w:val="45283DD6"/>
    <w:rsid w:val="454A6A41"/>
    <w:rsid w:val="45A1630C"/>
    <w:rsid w:val="45C2075D"/>
    <w:rsid w:val="46841EB6"/>
    <w:rsid w:val="46C0756A"/>
    <w:rsid w:val="47095941"/>
    <w:rsid w:val="47971775"/>
    <w:rsid w:val="47BE461E"/>
    <w:rsid w:val="484A0532"/>
    <w:rsid w:val="48A56114"/>
    <w:rsid w:val="48C540C0"/>
    <w:rsid w:val="48FD7CFE"/>
    <w:rsid w:val="49BE123B"/>
    <w:rsid w:val="4A174DEF"/>
    <w:rsid w:val="4A5B09D6"/>
    <w:rsid w:val="4AE9678B"/>
    <w:rsid w:val="4AFF7111"/>
    <w:rsid w:val="4C910E89"/>
    <w:rsid w:val="4DB41975"/>
    <w:rsid w:val="4F363F69"/>
    <w:rsid w:val="4F745484"/>
    <w:rsid w:val="4FE70DC0"/>
    <w:rsid w:val="50B11AF9"/>
    <w:rsid w:val="50E37BB3"/>
    <w:rsid w:val="510F4A72"/>
    <w:rsid w:val="52AF4DE2"/>
    <w:rsid w:val="532A7941"/>
    <w:rsid w:val="534C3D5B"/>
    <w:rsid w:val="537B1F4B"/>
    <w:rsid w:val="5394300C"/>
    <w:rsid w:val="54914D87"/>
    <w:rsid w:val="565C3FB2"/>
    <w:rsid w:val="57362D58"/>
    <w:rsid w:val="579F25DD"/>
    <w:rsid w:val="57AB3AA3"/>
    <w:rsid w:val="57B95737"/>
    <w:rsid w:val="57C7260C"/>
    <w:rsid w:val="580C3AB9"/>
    <w:rsid w:val="58A11095"/>
    <w:rsid w:val="58D52746"/>
    <w:rsid w:val="590B3D71"/>
    <w:rsid w:val="594D4389"/>
    <w:rsid w:val="596A3527"/>
    <w:rsid w:val="599C3704"/>
    <w:rsid w:val="5A3F1F24"/>
    <w:rsid w:val="5B726329"/>
    <w:rsid w:val="5B990611"/>
    <w:rsid w:val="5BB3796D"/>
    <w:rsid w:val="5D432825"/>
    <w:rsid w:val="5DD230AF"/>
    <w:rsid w:val="5E401122"/>
    <w:rsid w:val="5F0674B4"/>
    <w:rsid w:val="5FE63CC0"/>
    <w:rsid w:val="60326087"/>
    <w:rsid w:val="608A3B25"/>
    <w:rsid w:val="6131633F"/>
    <w:rsid w:val="61FB2917"/>
    <w:rsid w:val="62E6057E"/>
    <w:rsid w:val="62F15C73"/>
    <w:rsid w:val="6371070F"/>
    <w:rsid w:val="638B30A7"/>
    <w:rsid w:val="6399664D"/>
    <w:rsid w:val="641714C6"/>
    <w:rsid w:val="643D51A2"/>
    <w:rsid w:val="64654E7B"/>
    <w:rsid w:val="663743F7"/>
    <w:rsid w:val="66F75934"/>
    <w:rsid w:val="67E1591F"/>
    <w:rsid w:val="67F473BF"/>
    <w:rsid w:val="67FF7197"/>
    <w:rsid w:val="68BD39A9"/>
    <w:rsid w:val="69005A5E"/>
    <w:rsid w:val="69C35264"/>
    <w:rsid w:val="6A673E60"/>
    <w:rsid w:val="6B0D3978"/>
    <w:rsid w:val="6C556967"/>
    <w:rsid w:val="6C840CFC"/>
    <w:rsid w:val="6D324EBD"/>
    <w:rsid w:val="6D704D5F"/>
    <w:rsid w:val="6DC5048F"/>
    <w:rsid w:val="6EDD449B"/>
    <w:rsid w:val="6F137AA2"/>
    <w:rsid w:val="6F7B2C0C"/>
    <w:rsid w:val="70AE4501"/>
    <w:rsid w:val="71970440"/>
    <w:rsid w:val="71EA67C2"/>
    <w:rsid w:val="725977AA"/>
    <w:rsid w:val="729A4D2A"/>
    <w:rsid w:val="729F75AC"/>
    <w:rsid w:val="72AE77EF"/>
    <w:rsid w:val="72AF0639"/>
    <w:rsid w:val="72C62D8B"/>
    <w:rsid w:val="73184F99"/>
    <w:rsid w:val="731C29AB"/>
    <w:rsid w:val="738549F4"/>
    <w:rsid w:val="741B5358"/>
    <w:rsid w:val="74EC0AA3"/>
    <w:rsid w:val="750951B1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3B1E3C"/>
    <w:rsid w:val="7BE32320"/>
    <w:rsid w:val="7C8D2B6B"/>
    <w:rsid w:val="7D202BA7"/>
    <w:rsid w:val="7D687D83"/>
    <w:rsid w:val="7D6E64F9"/>
    <w:rsid w:val="7DA86A23"/>
    <w:rsid w:val="7E355268"/>
    <w:rsid w:val="7E3A287F"/>
    <w:rsid w:val="7E710BD8"/>
    <w:rsid w:val="7E97382D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C79A"/>
  <w14:defaultImageDpi w14:val="32767"/>
  <w15:docId w15:val="{A70D8340-63A7-44D3-B593-E39F5E44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7155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15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陈 鑫</cp:lastModifiedBy>
  <cp:revision>11</cp:revision>
  <dcterms:created xsi:type="dcterms:W3CDTF">2021-11-20T03:28:00Z</dcterms:created>
  <dcterms:modified xsi:type="dcterms:W3CDTF">2023-07-07T15:45:00Z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