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horzAnchor="margin" w:tblpXSpec="center" w:tblpY="1492"/>
        <w:tblW w:w="0" w:type="auto"/>
        <w:tblLook w:val="04A0" w:firstRow="1" w:lastRow="0" w:firstColumn="1" w:lastColumn="0" w:noHBand="0" w:noVBand="1"/>
      </w:tblPr>
      <w:tblGrid>
        <w:gridCol w:w="3342"/>
        <w:gridCol w:w="764"/>
        <w:gridCol w:w="1480"/>
        <w:gridCol w:w="1099"/>
        <w:gridCol w:w="382"/>
        <w:gridCol w:w="1480"/>
        <w:gridCol w:w="1481"/>
      </w:tblGrid>
      <w:tr w:rsidR="002F2A2C" w14:paraId="12A3B333" w14:textId="77777777">
        <w:trPr>
          <w:trHeight w:val="614"/>
        </w:trPr>
        <w:tc>
          <w:tcPr>
            <w:tcW w:w="3342" w:type="dxa"/>
            <w:vAlign w:val="center"/>
          </w:tcPr>
          <w:p w14:paraId="38043CD5" w14:textId="77777777" w:rsidR="002F2A2C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汇报人：陈鑫</w:t>
            </w:r>
          </w:p>
        </w:tc>
        <w:tc>
          <w:tcPr>
            <w:tcW w:w="3343" w:type="dxa"/>
            <w:gridSpan w:val="3"/>
            <w:vAlign w:val="center"/>
          </w:tcPr>
          <w:p w14:paraId="159E83F5" w14:textId="77777777" w:rsidR="002F2A2C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部门：研发部</w:t>
            </w:r>
          </w:p>
        </w:tc>
        <w:tc>
          <w:tcPr>
            <w:tcW w:w="3343" w:type="dxa"/>
            <w:gridSpan w:val="3"/>
            <w:vAlign w:val="center"/>
          </w:tcPr>
          <w:p w14:paraId="7D3919E7" w14:textId="54964ED7" w:rsidR="002F2A2C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时间：2023.11.</w:t>
            </w:r>
            <w:r w:rsidR="00C16239">
              <w:rPr>
                <w:rFonts w:ascii="思源黑体 CN Medium" w:eastAsia="思源黑体 CN Medium" w:hAnsi="思源黑体 CN Medium"/>
              </w:rPr>
              <w:t>24</w:t>
            </w:r>
          </w:p>
        </w:tc>
      </w:tr>
      <w:tr w:rsidR="002F2A2C" w14:paraId="01017D1C" w14:textId="77777777">
        <w:trPr>
          <w:trHeight w:val="614"/>
        </w:trPr>
        <w:tc>
          <w:tcPr>
            <w:tcW w:w="10028" w:type="dxa"/>
            <w:gridSpan w:val="7"/>
            <w:vAlign w:val="center"/>
          </w:tcPr>
          <w:p w14:paraId="2D1E5DCE" w14:textId="77777777" w:rsidR="002F2A2C" w:rsidRDefault="00000000">
            <w:pPr>
              <w:rPr>
                <w:rFonts w:ascii="思源黑体 CN Bold" w:eastAsia="思源黑体 CN Bold" w:hAnsi="思源黑体 CN Bold"/>
              </w:rPr>
            </w:pPr>
            <w:r>
              <w:rPr>
                <w:rFonts w:ascii="思源黑体 CN Bold" w:eastAsia="思源黑体 CN Bold" w:hAnsi="思源黑体 CN Bold" w:hint="eastAsia"/>
                <w:sz w:val="28"/>
                <w:szCs w:val="32"/>
              </w:rPr>
              <w:t>本周工作总结</w:t>
            </w:r>
          </w:p>
        </w:tc>
      </w:tr>
      <w:tr w:rsidR="002F2A2C" w14:paraId="1F851FE9" w14:textId="77777777">
        <w:trPr>
          <w:trHeight w:val="480"/>
        </w:trPr>
        <w:tc>
          <w:tcPr>
            <w:tcW w:w="4106" w:type="dxa"/>
            <w:gridSpan w:val="2"/>
            <w:vAlign w:val="center"/>
          </w:tcPr>
          <w:p w14:paraId="31294369" w14:textId="77777777" w:rsidR="002F2A2C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工作事项</w:t>
            </w:r>
          </w:p>
        </w:tc>
        <w:tc>
          <w:tcPr>
            <w:tcW w:w="1480" w:type="dxa"/>
            <w:vAlign w:val="center"/>
          </w:tcPr>
          <w:p w14:paraId="170BDB61" w14:textId="77777777" w:rsidR="002F2A2C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完成时间</w:t>
            </w:r>
          </w:p>
        </w:tc>
        <w:tc>
          <w:tcPr>
            <w:tcW w:w="1481" w:type="dxa"/>
            <w:gridSpan w:val="2"/>
            <w:vAlign w:val="center"/>
          </w:tcPr>
          <w:p w14:paraId="3CEBDB1D" w14:textId="77777777" w:rsidR="002F2A2C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负责人</w:t>
            </w:r>
          </w:p>
        </w:tc>
        <w:tc>
          <w:tcPr>
            <w:tcW w:w="1480" w:type="dxa"/>
            <w:vAlign w:val="center"/>
          </w:tcPr>
          <w:p w14:paraId="3F41B294" w14:textId="77777777" w:rsidR="002F2A2C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完成度</w:t>
            </w:r>
          </w:p>
        </w:tc>
        <w:tc>
          <w:tcPr>
            <w:tcW w:w="1481" w:type="dxa"/>
            <w:vAlign w:val="center"/>
          </w:tcPr>
          <w:p w14:paraId="566C9B0D" w14:textId="77777777" w:rsidR="002F2A2C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未完成原因</w:t>
            </w:r>
          </w:p>
        </w:tc>
      </w:tr>
      <w:tr w:rsidR="002F2A2C" w14:paraId="13BD0775" w14:textId="77777777">
        <w:trPr>
          <w:trHeight w:val="580"/>
        </w:trPr>
        <w:tc>
          <w:tcPr>
            <w:tcW w:w="4106" w:type="dxa"/>
            <w:gridSpan w:val="2"/>
            <w:vAlign w:val="center"/>
          </w:tcPr>
          <w:p w14:paraId="7398F9C3" w14:textId="04E92BD4" w:rsidR="002F2A2C" w:rsidRDefault="00533901">
            <w:pPr>
              <w:jc w:val="left"/>
              <w:rPr>
                <w:rFonts w:ascii="宋体" w:eastAsia="宋体" w:hAnsi="宋体" w:cs="宋体"/>
              </w:rPr>
            </w:pPr>
            <w:r w:rsidRPr="00533901">
              <w:rPr>
                <w:rFonts w:ascii="宋体" w:eastAsia="宋体" w:hAnsi="宋体" w:cs="宋体" w:hint="eastAsia"/>
              </w:rPr>
              <w:t>合同</w:t>
            </w:r>
            <w:r>
              <w:rPr>
                <w:rFonts w:ascii="宋体" w:eastAsia="宋体" w:hAnsi="宋体" w:cs="宋体" w:hint="eastAsia"/>
              </w:rPr>
              <w:t>待审批列表页面布局</w:t>
            </w:r>
          </w:p>
          <w:p w14:paraId="24878AAA" w14:textId="2BE363C0" w:rsidR="00533901" w:rsidRDefault="00533901">
            <w:pPr>
              <w:jc w:val="left"/>
              <w:rPr>
                <w:rFonts w:ascii="思源黑体 CN Medium" w:eastAsia="思源黑体 CN Medium" w:hAnsi="思源黑体 CN Medium" w:hint="eastAsia"/>
              </w:rPr>
            </w:pPr>
            <w:r w:rsidRPr="00533901">
              <w:rPr>
                <w:rFonts w:ascii="宋体" w:eastAsia="宋体" w:hAnsi="宋体" w:cs="宋体" w:hint="eastAsia"/>
              </w:rPr>
              <w:t>合同</w:t>
            </w:r>
            <w:r>
              <w:rPr>
                <w:rFonts w:ascii="宋体" w:eastAsia="宋体" w:hAnsi="宋体" w:cs="宋体" w:hint="eastAsia"/>
              </w:rPr>
              <w:t>报批列表页面布局</w:t>
            </w:r>
          </w:p>
        </w:tc>
        <w:tc>
          <w:tcPr>
            <w:tcW w:w="1480" w:type="dxa"/>
            <w:vAlign w:val="center"/>
          </w:tcPr>
          <w:p w14:paraId="7EDF61E3" w14:textId="200B26A2" w:rsidR="002F2A2C" w:rsidRDefault="00000000">
            <w:pPr>
              <w:tabs>
                <w:tab w:val="left" w:pos="462"/>
              </w:tabs>
              <w:ind w:firstLineChars="200" w:firstLine="420"/>
              <w:jc w:val="both"/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 w:hint="eastAsia"/>
              </w:rPr>
              <w:t>11.</w:t>
            </w:r>
            <w:r w:rsidR="00533901">
              <w:rPr>
                <w:rFonts w:ascii="Cambria" w:eastAsia="思源黑体 CN Medium" w:hAnsi="Cambria"/>
              </w:rPr>
              <w:t>23</w:t>
            </w:r>
          </w:p>
        </w:tc>
        <w:tc>
          <w:tcPr>
            <w:tcW w:w="1481" w:type="dxa"/>
            <w:gridSpan w:val="2"/>
            <w:vAlign w:val="center"/>
          </w:tcPr>
          <w:p w14:paraId="5ABB4244" w14:textId="77777777" w:rsidR="002F2A2C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陈鑫</w:t>
            </w:r>
          </w:p>
        </w:tc>
        <w:tc>
          <w:tcPr>
            <w:tcW w:w="1480" w:type="dxa"/>
            <w:vAlign w:val="center"/>
          </w:tcPr>
          <w:p w14:paraId="5CEA0DD5" w14:textId="77777777" w:rsidR="002F2A2C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100%</w:t>
            </w:r>
          </w:p>
        </w:tc>
        <w:tc>
          <w:tcPr>
            <w:tcW w:w="1481" w:type="dxa"/>
            <w:vAlign w:val="center"/>
          </w:tcPr>
          <w:p w14:paraId="1A218A22" w14:textId="77777777" w:rsidR="002F2A2C" w:rsidRDefault="002F2A2C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2F2A2C" w14:paraId="6AC51F7F" w14:textId="77777777">
        <w:trPr>
          <w:trHeight w:val="443"/>
        </w:trPr>
        <w:tc>
          <w:tcPr>
            <w:tcW w:w="4106" w:type="dxa"/>
            <w:gridSpan w:val="2"/>
            <w:vAlign w:val="center"/>
          </w:tcPr>
          <w:p w14:paraId="0357D805" w14:textId="77777777" w:rsidR="002F2A2C" w:rsidRDefault="00533901">
            <w:pPr>
              <w:jc w:val="left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合同审批页面布局</w:t>
            </w:r>
          </w:p>
          <w:p w14:paraId="36D31351" w14:textId="4A44B43D" w:rsidR="00533901" w:rsidRPr="00533901" w:rsidRDefault="00533901" w:rsidP="00533901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1</w:t>
            </w:r>
            <w:r>
              <w:rPr>
                <w:rFonts w:ascii="宋体" w:eastAsia="宋体" w:hAnsi="宋体" w:cs="宋体" w:hint="eastAsia"/>
              </w:rPr>
              <w:t>，</w:t>
            </w:r>
            <w:r w:rsidRPr="00533901">
              <w:rPr>
                <w:rFonts w:ascii="宋体" w:eastAsia="宋体" w:hAnsi="宋体" w:cs="宋体" w:hint="eastAsia"/>
              </w:rPr>
              <w:t>pdf页面内预览</w:t>
            </w:r>
          </w:p>
          <w:p w14:paraId="1DB7DA32" w14:textId="77777777" w:rsidR="00533901" w:rsidRDefault="00533901" w:rsidP="00533901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思源黑体 CN Medium" w:eastAsia="思源黑体 CN Medium" w:hAnsi="思源黑体 CN Medium" w:hint="eastAsia"/>
              </w:rPr>
              <w:t>2</w:t>
            </w:r>
            <w:r>
              <w:rPr>
                <w:rFonts w:ascii="宋体" w:eastAsia="宋体" w:hAnsi="宋体" w:cs="宋体" w:hint="eastAsia"/>
              </w:rPr>
              <w:t>，审批记录</w:t>
            </w:r>
          </w:p>
          <w:p w14:paraId="37FE42EF" w14:textId="19CF2B06" w:rsidR="00533901" w:rsidRPr="00533901" w:rsidRDefault="00533901" w:rsidP="00533901">
            <w:pPr>
              <w:jc w:val="left"/>
              <w:rPr>
                <w:rFonts w:ascii="Cambria" w:eastAsia="思源黑体 CN Medium" w:hAnsi="Cambria" w:hint="eastAsia"/>
              </w:rPr>
            </w:pPr>
            <w:r>
              <w:rPr>
                <w:rFonts w:ascii="宋体" w:eastAsia="宋体" w:hAnsi="宋体" w:cs="宋体" w:hint="eastAsia"/>
              </w:rPr>
              <w:t>3，合同打印</w:t>
            </w:r>
          </w:p>
        </w:tc>
        <w:tc>
          <w:tcPr>
            <w:tcW w:w="1480" w:type="dxa"/>
            <w:vAlign w:val="center"/>
          </w:tcPr>
          <w:p w14:paraId="305AA617" w14:textId="59EF17DE" w:rsidR="002F2A2C" w:rsidRDefault="00000000">
            <w:pPr>
              <w:ind w:firstLineChars="200" w:firstLine="420"/>
              <w:jc w:val="both"/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 w:hint="eastAsia"/>
              </w:rPr>
              <w:t>11.</w:t>
            </w:r>
            <w:r w:rsidR="00533901">
              <w:rPr>
                <w:rFonts w:ascii="Cambria" w:eastAsia="思源黑体 CN Medium" w:hAnsi="Cambria"/>
              </w:rPr>
              <w:t>24</w:t>
            </w:r>
          </w:p>
        </w:tc>
        <w:tc>
          <w:tcPr>
            <w:tcW w:w="1481" w:type="dxa"/>
            <w:gridSpan w:val="2"/>
            <w:vAlign w:val="center"/>
          </w:tcPr>
          <w:p w14:paraId="20A27CFA" w14:textId="77777777" w:rsidR="002F2A2C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陈鑫</w:t>
            </w:r>
          </w:p>
        </w:tc>
        <w:tc>
          <w:tcPr>
            <w:tcW w:w="1480" w:type="dxa"/>
            <w:vAlign w:val="center"/>
          </w:tcPr>
          <w:p w14:paraId="14A13447" w14:textId="77777777" w:rsidR="002F2A2C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100%</w:t>
            </w:r>
          </w:p>
        </w:tc>
        <w:tc>
          <w:tcPr>
            <w:tcW w:w="1481" w:type="dxa"/>
            <w:vAlign w:val="center"/>
          </w:tcPr>
          <w:p w14:paraId="075F36C7" w14:textId="77777777" w:rsidR="002F2A2C" w:rsidRDefault="002F2A2C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2F2A2C" w14:paraId="61D513BF" w14:textId="77777777">
        <w:trPr>
          <w:trHeight w:val="443"/>
        </w:trPr>
        <w:tc>
          <w:tcPr>
            <w:tcW w:w="4106" w:type="dxa"/>
            <w:gridSpan w:val="2"/>
            <w:vAlign w:val="center"/>
          </w:tcPr>
          <w:p w14:paraId="31537FDC" w14:textId="05455D7A" w:rsidR="002F2A2C" w:rsidRDefault="00533901">
            <w:pPr>
              <w:jc w:val="both"/>
              <w:rPr>
                <w:rFonts w:ascii="思源黑体 CN Medium" w:eastAsia="思源黑体 CN Medium" w:hAnsi="思源黑体 CN Medium" w:hint="eastAsia"/>
              </w:rPr>
            </w:pPr>
            <w:r>
              <w:rPr>
                <w:rFonts w:ascii="宋体" w:eastAsia="宋体" w:hAnsi="宋体" w:cs="宋体" w:hint="eastAsia"/>
              </w:rPr>
              <w:t>套餐/猎人用户建档页面布局</w:t>
            </w:r>
          </w:p>
        </w:tc>
        <w:tc>
          <w:tcPr>
            <w:tcW w:w="1480" w:type="dxa"/>
            <w:vAlign w:val="center"/>
          </w:tcPr>
          <w:p w14:paraId="6B5CDAC2" w14:textId="465EC801" w:rsidR="002F2A2C" w:rsidRDefault="00000000">
            <w:pPr>
              <w:ind w:firstLineChars="200" w:firstLine="420"/>
              <w:jc w:val="both"/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 w:hint="eastAsia"/>
              </w:rPr>
              <w:t>11.</w:t>
            </w:r>
            <w:r w:rsidR="00533901">
              <w:rPr>
                <w:rFonts w:ascii="Cambria" w:eastAsia="思源黑体 CN Medium" w:hAnsi="Cambria"/>
              </w:rPr>
              <w:t>24</w:t>
            </w:r>
          </w:p>
        </w:tc>
        <w:tc>
          <w:tcPr>
            <w:tcW w:w="1481" w:type="dxa"/>
            <w:gridSpan w:val="2"/>
            <w:vAlign w:val="center"/>
          </w:tcPr>
          <w:p w14:paraId="64413B63" w14:textId="77777777" w:rsidR="002F2A2C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陈鑫</w:t>
            </w:r>
          </w:p>
        </w:tc>
        <w:tc>
          <w:tcPr>
            <w:tcW w:w="1480" w:type="dxa"/>
            <w:vAlign w:val="center"/>
          </w:tcPr>
          <w:p w14:paraId="359028FF" w14:textId="77777777" w:rsidR="002F2A2C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100%</w:t>
            </w:r>
          </w:p>
        </w:tc>
        <w:tc>
          <w:tcPr>
            <w:tcW w:w="1481" w:type="dxa"/>
            <w:vAlign w:val="center"/>
          </w:tcPr>
          <w:p w14:paraId="768184EB" w14:textId="77777777" w:rsidR="002F2A2C" w:rsidRDefault="002F2A2C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2F2A2C" w14:paraId="2C8DCA2B" w14:textId="77777777">
        <w:trPr>
          <w:trHeight w:val="580"/>
        </w:trPr>
        <w:tc>
          <w:tcPr>
            <w:tcW w:w="4106" w:type="dxa"/>
            <w:gridSpan w:val="2"/>
            <w:vAlign w:val="center"/>
          </w:tcPr>
          <w:p w14:paraId="6D97A0EE" w14:textId="766815EB" w:rsidR="002F2A2C" w:rsidRDefault="002F2A2C">
            <w:pPr>
              <w:jc w:val="left"/>
              <w:rPr>
                <w:rFonts w:ascii="思源黑体 CN Medium" w:eastAsia="思源黑体 CN Medium" w:hAnsi="思源黑体 CN Medium" w:hint="eastAsia"/>
              </w:rPr>
            </w:pPr>
          </w:p>
        </w:tc>
        <w:tc>
          <w:tcPr>
            <w:tcW w:w="1480" w:type="dxa"/>
            <w:vAlign w:val="center"/>
          </w:tcPr>
          <w:p w14:paraId="6D05B6E1" w14:textId="2378D949" w:rsidR="002F2A2C" w:rsidRDefault="00000000">
            <w:pPr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 w:hint="eastAsia"/>
              </w:rPr>
              <w:t xml:space="preserve"> </w:t>
            </w:r>
          </w:p>
        </w:tc>
        <w:tc>
          <w:tcPr>
            <w:tcW w:w="1481" w:type="dxa"/>
            <w:gridSpan w:val="2"/>
            <w:vAlign w:val="center"/>
          </w:tcPr>
          <w:p w14:paraId="0F45CFA6" w14:textId="4DC41CD4" w:rsidR="002F2A2C" w:rsidRDefault="002F2A2C" w:rsidP="00533901">
            <w:pPr>
              <w:jc w:val="both"/>
              <w:rPr>
                <w:rFonts w:ascii="思源黑体 CN Medium" w:eastAsia="思源黑体 CN Medium" w:hAnsi="思源黑体 CN Medium" w:hint="eastAsia"/>
              </w:rPr>
            </w:pPr>
          </w:p>
        </w:tc>
        <w:tc>
          <w:tcPr>
            <w:tcW w:w="1480" w:type="dxa"/>
            <w:vAlign w:val="center"/>
          </w:tcPr>
          <w:p w14:paraId="043BDB2A" w14:textId="0A8E32CC" w:rsidR="002F2A2C" w:rsidRDefault="00000000">
            <w:pPr>
              <w:ind w:firstLineChars="200" w:firstLine="420"/>
              <w:jc w:val="both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1</w:t>
            </w:r>
          </w:p>
        </w:tc>
        <w:tc>
          <w:tcPr>
            <w:tcW w:w="1481" w:type="dxa"/>
            <w:vAlign w:val="center"/>
          </w:tcPr>
          <w:p w14:paraId="07539528" w14:textId="77777777" w:rsidR="002F2A2C" w:rsidRDefault="002F2A2C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2F2A2C" w14:paraId="3D9A9116" w14:textId="77777777">
        <w:trPr>
          <w:trHeight w:val="580"/>
        </w:trPr>
        <w:tc>
          <w:tcPr>
            <w:tcW w:w="4106" w:type="dxa"/>
            <w:gridSpan w:val="2"/>
            <w:vAlign w:val="center"/>
          </w:tcPr>
          <w:p w14:paraId="569194A8" w14:textId="77777777" w:rsidR="002F2A2C" w:rsidRDefault="002F2A2C">
            <w:pPr>
              <w:jc w:val="left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0" w:type="dxa"/>
            <w:vAlign w:val="center"/>
          </w:tcPr>
          <w:p w14:paraId="2A00E459" w14:textId="77777777" w:rsidR="002F2A2C" w:rsidRDefault="002F2A2C">
            <w:pPr>
              <w:rPr>
                <w:rFonts w:ascii="Cambria" w:eastAsia="思源黑体 CN Medium" w:hAnsi="Cambria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7F44F2B6" w14:textId="77777777" w:rsidR="002F2A2C" w:rsidRDefault="002F2A2C">
            <w:pPr>
              <w:ind w:firstLineChars="200" w:firstLine="420"/>
              <w:jc w:val="both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0" w:type="dxa"/>
            <w:vAlign w:val="center"/>
          </w:tcPr>
          <w:p w14:paraId="13201BCB" w14:textId="77777777" w:rsidR="002F2A2C" w:rsidRDefault="002F2A2C">
            <w:pPr>
              <w:ind w:firstLineChars="200" w:firstLine="420"/>
              <w:jc w:val="both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1" w:type="dxa"/>
            <w:vAlign w:val="center"/>
          </w:tcPr>
          <w:p w14:paraId="51D6EEF8" w14:textId="77777777" w:rsidR="002F2A2C" w:rsidRDefault="002F2A2C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2F2A2C" w14:paraId="05111A9D" w14:textId="77777777">
        <w:trPr>
          <w:trHeight w:val="755"/>
        </w:trPr>
        <w:tc>
          <w:tcPr>
            <w:tcW w:w="4106" w:type="dxa"/>
            <w:gridSpan w:val="2"/>
            <w:vAlign w:val="center"/>
          </w:tcPr>
          <w:p w14:paraId="6DBCCF88" w14:textId="77777777" w:rsidR="002F2A2C" w:rsidRDefault="002F2A2C">
            <w:pPr>
              <w:jc w:val="left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0" w:type="dxa"/>
            <w:vAlign w:val="center"/>
          </w:tcPr>
          <w:p w14:paraId="7F728CBD" w14:textId="77777777" w:rsidR="002F2A2C" w:rsidRDefault="00000000">
            <w:pPr>
              <w:jc w:val="left"/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 w:hint="eastAsia"/>
              </w:rPr>
              <w:t xml:space="preserve">   </w:t>
            </w:r>
          </w:p>
        </w:tc>
        <w:tc>
          <w:tcPr>
            <w:tcW w:w="1481" w:type="dxa"/>
            <w:gridSpan w:val="2"/>
            <w:vAlign w:val="center"/>
          </w:tcPr>
          <w:p w14:paraId="688E2412" w14:textId="77777777" w:rsidR="002F2A2C" w:rsidRDefault="002F2A2C">
            <w:pPr>
              <w:ind w:firstLineChars="200" w:firstLine="420"/>
              <w:jc w:val="both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0" w:type="dxa"/>
            <w:vAlign w:val="center"/>
          </w:tcPr>
          <w:p w14:paraId="300AB8A8" w14:textId="77777777" w:rsidR="002F2A2C" w:rsidRDefault="002F2A2C">
            <w:pPr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1" w:type="dxa"/>
            <w:vAlign w:val="center"/>
          </w:tcPr>
          <w:p w14:paraId="265AD103" w14:textId="77777777" w:rsidR="002F2A2C" w:rsidRDefault="002F2A2C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2F2A2C" w14:paraId="75A3A020" w14:textId="77777777">
        <w:trPr>
          <w:trHeight w:val="755"/>
        </w:trPr>
        <w:tc>
          <w:tcPr>
            <w:tcW w:w="4106" w:type="dxa"/>
            <w:gridSpan w:val="2"/>
            <w:vAlign w:val="center"/>
          </w:tcPr>
          <w:p w14:paraId="7C36A730" w14:textId="77777777" w:rsidR="002F2A2C" w:rsidRDefault="002F2A2C">
            <w:pPr>
              <w:jc w:val="left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0" w:type="dxa"/>
            <w:vAlign w:val="center"/>
          </w:tcPr>
          <w:p w14:paraId="57B8D871" w14:textId="77777777" w:rsidR="002F2A2C" w:rsidRDefault="00000000">
            <w:pPr>
              <w:jc w:val="left"/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 w:hint="eastAsia"/>
              </w:rPr>
              <w:t xml:space="preserve">    </w:t>
            </w:r>
          </w:p>
        </w:tc>
        <w:tc>
          <w:tcPr>
            <w:tcW w:w="1481" w:type="dxa"/>
            <w:gridSpan w:val="2"/>
            <w:vAlign w:val="center"/>
          </w:tcPr>
          <w:p w14:paraId="69545891" w14:textId="77777777" w:rsidR="002F2A2C" w:rsidRDefault="002F2A2C">
            <w:pPr>
              <w:ind w:firstLineChars="200" w:firstLine="420"/>
              <w:jc w:val="both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0" w:type="dxa"/>
            <w:vAlign w:val="center"/>
          </w:tcPr>
          <w:p w14:paraId="63D693A2" w14:textId="77777777" w:rsidR="002F2A2C" w:rsidRDefault="002F2A2C">
            <w:pPr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1" w:type="dxa"/>
            <w:vAlign w:val="center"/>
          </w:tcPr>
          <w:p w14:paraId="39EA8957" w14:textId="77777777" w:rsidR="002F2A2C" w:rsidRDefault="002F2A2C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2F2A2C" w14:paraId="2586A19B" w14:textId="77777777">
        <w:trPr>
          <w:trHeight w:val="3443"/>
        </w:trPr>
        <w:tc>
          <w:tcPr>
            <w:tcW w:w="10028" w:type="dxa"/>
            <w:gridSpan w:val="7"/>
          </w:tcPr>
          <w:p w14:paraId="2142DD71" w14:textId="77777777" w:rsidR="002F2A2C" w:rsidRDefault="00000000">
            <w:pPr>
              <w:jc w:val="left"/>
              <w:rPr>
                <w:rFonts w:ascii="思源黑体 CN Medium" w:eastAsia="思源黑体 CN Medium" w:hAnsi="思源黑体 CN Medium"/>
                <w:bCs/>
                <w:szCs w:val="21"/>
              </w:rPr>
            </w:pPr>
            <w:r>
              <w:rPr>
                <w:rFonts w:ascii="思源黑体 CN Medium" w:eastAsia="思源黑体 CN Medium" w:hAnsi="思源黑体 CN Medium" w:hint="eastAsia"/>
                <w:bCs/>
                <w:szCs w:val="21"/>
              </w:rPr>
              <w:t>本周总结：</w:t>
            </w:r>
          </w:p>
          <w:p w14:paraId="5D3B5EE4" w14:textId="1510AC2F" w:rsidR="002F2A2C" w:rsidRPr="003377C3" w:rsidRDefault="003377C3" w:rsidP="003377C3">
            <w:pPr>
              <w:jc w:val="left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1，</w:t>
            </w:r>
            <w:r w:rsidRPr="003377C3">
              <w:rPr>
                <w:rFonts w:ascii="宋体" w:eastAsia="宋体" w:hAnsi="宋体" w:cs="宋体" w:hint="eastAsia"/>
                <w:bCs/>
                <w:szCs w:val="21"/>
              </w:rPr>
              <w:t>合同待审批/报批列表</w:t>
            </w:r>
          </w:p>
          <w:p w14:paraId="36859834" w14:textId="77777777" w:rsidR="003377C3" w:rsidRDefault="003377C3" w:rsidP="003377C3">
            <w:pPr>
              <w:jc w:val="left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思源黑体 CN Medium" w:eastAsia="思源黑体 CN Medium" w:hAnsi="思源黑体 CN Medium" w:hint="eastAsia"/>
                <w:bCs/>
                <w:szCs w:val="21"/>
              </w:rPr>
              <w:t>2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t>，合同审批页面布局</w:t>
            </w:r>
          </w:p>
          <w:p w14:paraId="0403EC23" w14:textId="709FD352" w:rsidR="003377C3" w:rsidRPr="003377C3" w:rsidRDefault="003377C3" w:rsidP="003377C3">
            <w:pPr>
              <w:jc w:val="left"/>
              <w:rPr>
                <w:rFonts w:ascii="Cambria" w:eastAsia="思源黑体 CN Medium" w:hAnsi="Cambria" w:hint="eastAsia"/>
                <w:bCs/>
                <w:szCs w:val="21"/>
              </w:rPr>
            </w:pPr>
            <w:r>
              <w:rPr>
                <w:rFonts w:ascii="Cambria" w:eastAsia="思源黑体 CN Medium" w:hAnsi="Cambria" w:hint="eastAsia"/>
                <w:bCs/>
                <w:szCs w:val="21"/>
              </w:rPr>
              <w:t>3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t>，</w:t>
            </w:r>
            <w:r>
              <w:rPr>
                <w:rFonts w:ascii="宋体" w:eastAsia="宋体" w:hAnsi="宋体" w:cs="宋体" w:hint="eastAsia"/>
              </w:rPr>
              <w:t>套餐/猎人用户建档页面布局</w:t>
            </w:r>
          </w:p>
        </w:tc>
      </w:tr>
      <w:tr w:rsidR="002F2A2C" w14:paraId="488700B7" w14:textId="77777777">
        <w:trPr>
          <w:trHeight w:val="614"/>
        </w:trPr>
        <w:tc>
          <w:tcPr>
            <w:tcW w:w="10028" w:type="dxa"/>
            <w:gridSpan w:val="7"/>
            <w:vAlign w:val="center"/>
          </w:tcPr>
          <w:p w14:paraId="38F27533" w14:textId="77777777" w:rsidR="002F2A2C" w:rsidRDefault="00000000">
            <w:pPr>
              <w:rPr>
                <w:rFonts w:ascii="思源黑体 CN Bold" w:eastAsia="思源黑体 CN Bold" w:hAnsi="思源黑体 CN Bold"/>
              </w:rPr>
            </w:pPr>
            <w:r>
              <w:rPr>
                <w:rFonts w:ascii="思源黑体 CN Bold" w:eastAsia="思源黑体 CN Bold" w:hAnsi="思源黑体 CN Bold" w:hint="eastAsia"/>
                <w:sz w:val="28"/>
                <w:szCs w:val="32"/>
              </w:rPr>
              <w:t>下周工作安排</w:t>
            </w:r>
          </w:p>
        </w:tc>
      </w:tr>
      <w:tr w:rsidR="002F2A2C" w14:paraId="1B3A853D" w14:textId="77777777">
        <w:trPr>
          <w:trHeight w:val="614"/>
        </w:trPr>
        <w:tc>
          <w:tcPr>
            <w:tcW w:w="5586" w:type="dxa"/>
            <w:gridSpan w:val="3"/>
            <w:vAlign w:val="center"/>
          </w:tcPr>
          <w:p w14:paraId="7E33487D" w14:textId="77777777" w:rsidR="002F2A2C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工作事项</w:t>
            </w:r>
          </w:p>
        </w:tc>
        <w:tc>
          <w:tcPr>
            <w:tcW w:w="1481" w:type="dxa"/>
            <w:gridSpan w:val="2"/>
            <w:vAlign w:val="center"/>
          </w:tcPr>
          <w:p w14:paraId="1070E5B7" w14:textId="77777777" w:rsidR="002F2A2C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计划完成时间</w:t>
            </w:r>
          </w:p>
        </w:tc>
        <w:tc>
          <w:tcPr>
            <w:tcW w:w="1480" w:type="dxa"/>
            <w:vAlign w:val="center"/>
          </w:tcPr>
          <w:p w14:paraId="56294C29" w14:textId="77777777" w:rsidR="002F2A2C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负责人</w:t>
            </w:r>
          </w:p>
        </w:tc>
        <w:tc>
          <w:tcPr>
            <w:tcW w:w="1481" w:type="dxa"/>
            <w:vAlign w:val="center"/>
          </w:tcPr>
          <w:p w14:paraId="095BA0F5" w14:textId="77777777" w:rsidR="002F2A2C" w:rsidRDefault="002F2A2C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2F2A2C" w14:paraId="1EE43CEE" w14:textId="77777777">
        <w:trPr>
          <w:trHeight w:val="614"/>
        </w:trPr>
        <w:tc>
          <w:tcPr>
            <w:tcW w:w="5586" w:type="dxa"/>
            <w:gridSpan w:val="3"/>
            <w:vAlign w:val="center"/>
          </w:tcPr>
          <w:p w14:paraId="2F162B69" w14:textId="7434F3FA" w:rsidR="002F2A2C" w:rsidRDefault="003377C3">
            <w:pPr>
              <w:tabs>
                <w:tab w:val="left" w:pos="1551"/>
              </w:tabs>
              <w:jc w:val="both"/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 w:hint="eastAsia"/>
              </w:rPr>
              <w:t>完善</w:t>
            </w:r>
            <w:r>
              <w:rPr>
                <w:rFonts w:ascii="宋体" w:eastAsia="宋体" w:hAnsi="宋体" w:cs="宋体" w:hint="eastAsia"/>
              </w:rPr>
              <w:t>已开发页面布局（上传复审合同弹窗，建档提交审批</w:t>
            </w:r>
            <w:proofErr w:type="gramStart"/>
            <w:r>
              <w:rPr>
                <w:rFonts w:ascii="宋体" w:eastAsia="宋体" w:hAnsi="宋体" w:cs="宋体" w:hint="eastAsia"/>
              </w:rPr>
              <w:t>等弹窗效果</w:t>
            </w:r>
            <w:proofErr w:type="gramEnd"/>
            <w:r>
              <w:rPr>
                <w:rFonts w:ascii="宋体" w:eastAsia="宋体" w:hAnsi="宋体" w:cs="宋体" w:hint="eastAsia"/>
              </w:rPr>
              <w:t>）</w:t>
            </w:r>
          </w:p>
        </w:tc>
        <w:tc>
          <w:tcPr>
            <w:tcW w:w="1481" w:type="dxa"/>
            <w:gridSpan w:val="2"/>
            <w:vAlign w:val="center"/>
          </w:tcPr>
          <w:p w14:paraId="008C221B" w14:textId="0AA9E83A" w:rsidR="002F2A2C" w:rsidRDefault="00DA3CAF">
            <w:pPr>
              <w:tabs>
                <w:tab w:val="left" w:pos="583"/>
              </w:tabs>
              <w:ind w:firstLineChars="200" w:firstLine="420"/>
              <w:jc w:val="left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/>
              </w:rPr>
              <w:t>12.01</w:t>
            </w:r>
          </w:p>
        </w:tc>
        <w:tc>
          <w:tcPr>
            <w:tcW w:w="1480" w:type="dxa"/>
            <w:vAlign w:val="center"/>
          </w:tcPr>
          <w:p w14:paraId="1B0519D0" w14:textId="77777777" w:rsidR="002F2A2C" w:rsidRDefault="00000000">
            <w:pPr>
              <w:ind w:firstLineChars="200" w:firstLine="420"/>
              <w:jc w:val="both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陈鑫</w:t>
            </w:r>
          </w:p>
        </w:tc>
        <w:tc>
          <w:tcPr>
            <w:tcW w:w="1481" w:type="dxa"/>
            <w:vAlign w:val="center"/>
          </w:tcPr>
          <w:p w14:paraId="2DBBF64A" w14:textId="77777777" w:rsidR="002F2A2C" w:rsidRDefault="002F2A2C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2F2A2C" w14:paraId="70679FFE" w14:textId="77777777">
        <w:trPr>
          <w:trHeight w:val="614"/>
        </w:trPr>
        <w:tc>
          <w:tcPr>
            <w:tcW w:w="5586" w:type="dxa"/>
            <w:gridSpan w:val="3"/>
            <w:vAlign w:val="center"/>
          </w:tcPr>
          <w:p w14:paraId="35022F98" w14:textId="574C9326" w:rsidR="002F2A2C" w:rsidRDefault="003377C3">
            <w:pPr>
              <w:jc w:val="left"/>
              <w:rPr>
                <w:rFonts w:ascii="Cambria" w:eastAsia="思源黑体 CN Medium" w:hAnsi="Cambria"/>
              </w:rPr>
            </w:pPr>
            <w:r>
              <w:rPr>
                <w:rFonts w:ascii="宋体" w:eastAsia="宋体" w:hAnsi="宋体" w:cs="宋体" w:hint="eastAsia"/>
              </w:rPr>
              <w:t>根据已提供接口绑定字段</w:t>
            </w:r>
          </w:p>
        </w:tc>
        <w:tc>
          <w:tcPr>
            <w:tcW w:w="1481" w:type="dxa"/>
            <w:gridSpan w:val="2"/>
            <w:vAlign w:val="center"/>
          </w:tcPr>
          <w:p w14:paraId="2FE8B419" w14:textId="07202912" w:rsidR="002F2A2C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 xml:space="preserve"> </w:t>
            </w:r>
            <w:r w:rsidR="00DA3CAF">
              <w:rPr>
                <w:rFonts w:ascii="思源黑体 CN Medium" w:eastAsia="思源黑体 CN Medium" w:hAnsi="思源黑体 CN Medium"/>
              </w:rPr>
              <w:t>12.01</w:t>
            </w:r>
            <w:r>
              <w:rPr>
                <w:rFonts w:ascii="思源黑体 CN Medium" w:eastAsia="思源黑体 CN Medium" w:hAnsi="思源黑体 CN Medium" w:hint="eastAsia"/>
              </w:rPr>
              <w:t xml:space="preserve"> </w:t>
            </w:r>
          </w:p>
        </w:tc>
        <w:tc>
          <w:tcPr>
            <w:tcW w:w="1480" w:type="dxa"/>
            <w:vAlign w:val="center"/>
          </w:tcPr>
          <w:p w14:paraId="0D51E50F" w14:textId="77777777" w:rsidR="002F2A2C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陈鑫</w:t>
            </w:r>
          </w:p>
        </w:tc>
        <w:tc>
          <w:tcPr>
            <w:tcW w:w="1481" w:type="dxa"/>
            <w:vAlign w:val="center"/>
          </w:tcPr>
          <w:p w14:paraId="19CD3499" w14:textId="77777777" w:rsidR="002F2A2C" w:rsidRDefault="002F2A2C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2F2A2C" w14:paraId="1F5C44DC" w14:textId="77777777">
        <w:trPr>
          <w:trHeight w:val="614"/>
        </w:trPr>
        <w:tc>
          <w:tcPr>
            <w:tcW w:w="5586" w:type="dxa"/>
            <w:gridSpan w:val="3"/>
            <w:vAlign w:val="center"/>
          </w:tcPr>
          <w:p w14:paraId="5271C3A1" w14:textId="77777777" w:rsidR="002F2A2C" w:rsidRDefault="002F2A2C">
            <w:pPr>
              <w:jc w:val="left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716ACC61" w14:textId="77777777" w:rsidR="002F2A2C" w:rsidRDefault="002F2A2C">
            <w:pPr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0" w:type="dxa"/>
            <w:vAlign w:val="center"/>
          </w:tcPr>
          <w:p w14:paraId="292F9DBA" w14:textId="77777777" w:rsidR="002F2A2C" w:rsidRDefault="002F2A2C">
            <w:pPr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1" w:type="dxa"/>
            <w:vAlign w:val="center"/>
          </w:tcPr>
          <w:p w14:paraId="22C29F0C" w14:textId="77777777" w:rsidR="002F2A2C" w:rsidRDefault="002F2A2C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2F2A2C" w14:paraId="0D180BC0" w14:textId="77777777">
        <w:trPr>
          <w:trHeight w:val="614"/>
        </w:trPr>
        <w:tc>
          <w:tcPr>
            <w:tcW w:w="5586" w:type="dxa"/>
            <w:gridSpan w:val="3"/>
            <w:vAlign w:val="center"/>
          </w:tcPr>
          <w:p w14:paraId="31CA79EC" w14:textId="77777777" w:rsidR="002F2A2C" w:rsidRDefault="002F2A2C">
            <w:pPr>
              <w:jc w:val="left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3FB42FF2" w14:textId="77777777" w:rsidR="002F2A2C" w:rsidRDefault="002F2A2C">
            <w:pPr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0" w:type="dxa"/>
            <w:vAlign w:val="center"/>
          </w:tcPr>
          <w:p w14:paraId="7EA02F40" w14:textId="77777777" w:rsidR="002F2A2C" w:rsidRDefault="002F2A2C">
            <w:pPr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1" w:type="dxa"/>
            <w:vAlign w:val="center"/>
          </w:tcPr>
          <w:p w14:paraId="6241B05F" w14:textId="77777777" w:rsidR="002F2A2C" w:rsidRDefault="002F2A2C">
            <w:pPr>
              <w:rPr>
                <w:rFonts w:ascii="思源黑体 CN Medium" w:eastAsia="思源黑体 CN Medium" w:hAnsi="思源黑体 CN Medium"/>
              </w:rPr>
            </w:pPr>
          </w:p>
        </w:tc>
      </w:tr>
    </w:tbl>
    <w:p w14:paraId="6E87730E" w14:textId="77777777" w:rsidR="002F2A2C" w:rsidRDefault="002F2A2C">
      <w:pPr>
        <w:jc w:val="both"/>
      </w:pPr>
    </w:p>
    <w:sectPr w:rsidR="002F2A2C">
      <w:pgSz w:w="11906" w:h="16838"/>
      <w:pgMar w:top="0" w:right="0" w:bottom="0" w:left="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思源黑体 CN Medium">
    <w:altName w:val="黑体"/>
    <w:charset w:val="86"/>
    <w:family w:val="swiss"/>
    <w:pitch w:val="default"/>
    <w:sig w:usb0="00000000" w:usb1="00000000" w:usb2="00000016" w:usb3="00000000" w:csb0="00060107" w:csb1="00000000"/>
    <w:embedRegular r:id="rId1" w:subsetted="1" w:fontKey="{E1F0073B-4FF3-4832-A3B5-E714EFA20BB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思源黑体 CN Bold">
    <w:altName w:val="黑体"/>
    <w:charset w:val="86"/>
    <w:family w:val="swiss"/>
    <w:pitch w:val="default"/>
    <w:sig w:usb0="00000000" w:usb1="00000000" w:usb2="00000016" w:usb3="00000000" w:csb0="60060107" w:csb1="00000000"/>
    <w:embedRegular r:id="rId2" w:fontKey="{9C40FA24-D3DC-4F35-A423-572518F6BC1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CD06250-A524-4C66-900E-41DD12AA7C1C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970ACAA"/>
    <w:multiLevelType w:val="singleLevel"/>
    <w:tmpl w:val="D970ACAA"/>
    <w:lvl w:ilvl="0">
      <w:start w:val="1"/>
      <w:numFmt w:val="decimal"/>
      <w:suff w:val="nothing"/>
      <w:lvlText w:val="%1，"/>
      <w:lvlJc w:val="left"/>
    </w:lvl>
  </w:abstractNum>
  <w:abstractNum w:abstractNumId="1" w15:restartNumberingAfterBreak="0">
    <w:nsid w:val="42492CB9"/>
    <w:multiLevelType w:val="hybridMultilevel"/>
    <w:tmpl w:val="7D942420"/>
    <w:lvl w:ilvl="0" w:tplc="A9A8FE3A">
      <w:start w:val="1"/>
      <w:numFmt w:val="decimal"/>
      <w:lvlText w:val="%1，"/>
      <w:lvlJc w:val="left"/>
      <w:pPr>
        <w:ind w:left="720" w:hanging="720"/>
      </w:pPr>
      <w:rPr>
        <w:rFonts w:ascii="思源黑体 CN Medium" w:eastAsia="思源黑体 CN Medium" w:hAnsi="思源黑体 CN Medium"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74DE44DE"/>
    <w:multiLevelType w:val="hybridMultilevel"/>
    <w:tmpl w:val="B220E5E8"/>
    <w:lvl w:ilvl="0" w:tplc="18A60FBA">
      <w:start w:val="1"/>
      <w:numFmt w:val="decimal"/>
      <w:lvlText w:val="%1，"/>
      <w:lvlJc w:val="left"/>
      <w:pPr>
        <w:ind w:left="720" w:hanging="720"/>
      </w:pPr>
      <w:rPr>
        <w:rFonts w:ascii="思源黑体 CN Medium" w:eastAsia="思源黑体 CN Medium" w:hAnsi="思源黑体 CN Medium"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55797795">
    <w:abstractNumId w:val="0"/>
  </w:num>
  <w:num w:numId="2" w16cid:durableId="1845782031">
    <w:abstractNumId w:val="2"/>
  </w:num>
  <w:num w:numId="3" w16cid:durableId="1980500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jb3VudCI6MTkyLCJoZGlkIjoiNGM3NGJjODI0MTZmMmUwNTEzMWUzOWY0MzI0OTI3MGEiLCJ1c2VyQ291bnQiOjV9"/>
  </w:docVars>
  <w:rsids>
    <w:rsidRoot w:val="6C556967"/>
    <w:rsid w:val="00020401"/>
    <w:rsid w:val="0003544B"/>
    <w:rsid w:val="001570FF"/>
    <w:rsid w:val="00213CF6"/>
    <w:rsid w:val="002F2A2C"/>
    <w:rsid w:val="00326301"/>
    <w:rsid w:val="003377C3"/>
    <w:rsid w:val="00422B46"/>
    <w:rsid w:val="00533901"/>
    <w:rsid w:val="005A17D7"/>
    <w:rsid w:val="00686E4D"/>
    <w:rsid w:val="00900BDC"/>
    <w:rsid w:val="00C16239"/>
    <w:rsid w:val="00C7250D"/>
    <w:rsid w:val="00D22556"/>
    <w:rsid w:val="00D303C5"/>
    <w:rsid w:val="00D401E1"/>
    <w:rsid w:val="00DA3CAF"/>
    <w:rsid w:val="00DC46E6"/>
    <w:rsid w:val="00E31FFF"/>
    <w:rsid w:val="00E758F1"/>
    <w:rsid w:val="012D6408"/>
    <w:rsid w:val="014F219D"/>
    <w:rsid w:val="01E50D53"/>
    <w:rsid w:val="01E66FA5"/>
    <w:rsid w:val="02016375"/>
    <w:rsid w:val="02535CBD"/>
    <w:rsid w:val="03212F73"/>
    <w:rsid w:val="03667C72"/>
    <w:rsid w:val="03D35307"/>
    <w:rsid w:val="04785EAF"/>
    <w:rsid w:val="047F07A6"/>
    <w:rsid w:val="04B35139"/>
    <w:rsid w:val="05104339"/>
    <w:rsid w:val="05600E1D"/>
    <w:rsid w:val="056621AB"/>
    <w:rsid w:val="05F20EA8"/>
    <w:rsid w:val="075A189C"/>
    <w:rsid w:val="07C93D35"/>
    <w:rsid w:val="085207C5"/>
    <w:rsid w:val="08B60D54"/>
    <w:rsid w:val="08C545A5"/>
    <w:rsid w:val="08C64BA3"/>
    <w:rsid w:val="08F91A6D"/>
    <w:rsid w:val="09104908"/>
    <w:rsid w:val="092263E9"/>
    <w:rsid w:val="09246605"/>
    <w:rsid w:val="09B039F5"/>
    <w:rsid w:val="09C120A6"/>
    <w:rsid w:val="09C53944"/>
    <w:rsid w:val="09D94504"/>
    <w:rsid w:val="09DB561A"/>
    <w:rsid w:val="09F96779"/>
    <w:rsid w:val="0A204E37"/>
    <w:rsid w:val="0A212BC0"/>
    <w:rsid w:val="0A2A19F9"/>
    <w:rsid w:val="0A4F76B2"/>
    <w:rsid w:val="0A5922DF"/>
    <w:rsid w:val="0A825391"/>
    <w:rsid w:val="0A84659B"/>
    <w:rsid w:val="0A9D58CD"/>
    <w:rsid w:val="0AC05EBA"/>
    <w:rsid w:val="0AC459AA"/>
    <w:rsid w:val="0B52745A"/>
    <w:rsid w:val="0B5A4560"/>
    <w:rsid w:val="0B7B0734"/>
    <w:rsid w:val="0C5B0590"/>
    <w:rsid w:val="0C8353F1"/>
    <w:rsid w:val="0C981959"/>
    <w:rsid w:val="0C9D4705"/>
    <w:rsid w:val="0CA37841"/>
    <w:rsid w:val="0D0B489D"/>
    <w:rsid w:val="0D314E4D"/>
    <w:rsid w:val="0D841421"/>
    <w:rsid w:val="0DBC70FE"/>
    <w:rsid w:val="0DC14423"/>
    <w:rsid w:val="0DD8176C"/>
    <w:rsid w:val="0DF50570"/>
    <w:rsid w:val="0E3A41D5"/>
    <w:rsid w:val="0E4F50AC"/>
    <w:rsid w:val="0EB67609"/>
    <w:rsid w:val="0EBE3D62"/>
    <w:rsid w:val="0EE859DF"/>
    <w:rsid w:val="0F20161D"/>
    <w:rsid w:val="0F783207"/>
    <w:rsid w:val="107C0AD5"/>
    <w:rsid w:val="10E22999"/>
    <w:rsid w:val="10EA69CE"/>
    <w:rsid w:val="112F07D9"/>
    <w:rsid w:val="11AC0257"/>
    <w:rsid w:val="11DF30C9"/>
    <w:rsid w:val="11ED1C8A"/>
    <w:rsid w:val="12371157"/>
    <w:rsid w:val="12EE7A71"/>
    <w:rsid w:val="13092E1C"/>
    <w:rsid w:val="13B80076"/>
    <w:rsid w:val="13BE16B0"/>
    <w:rsid w:val="144D6A10"/>
    <w:rsid w:val="14B25A83"/>
    <w:rsid w:val="14C447F8"/>
    <w:rsid w:val="14CB29C3"/>
    <w:rsid w:val="153D1537"/>
    <w:rsid w:val="15D373E9"/>
    <w:rsid w:val="15F15AC1"/>
    <w:rsid w:val="1629221C"/>
    <w:rsid w:val="1629525B"/>
    <w:rsid w:val="162D4D4B"/>
    <w:rsid w:val="16442095"/>
    <w:rsid w:val="16612C47"/>
    <w:rsid w:val="167D2FDD"/>
    <w:rsid w:val="16832BBD"/>
    <w:rsid w:val="17681DB3"/>
    <w:rsid w:val="177959F0"/>
    <w:rsid w:val="178F57B9"/>
    <w:rsid w:val="17A032FB"/>
    <w:rsid w:val="17A728DB"/>
    <w:rsid w:val="17B60D70"/>
    <w:rsid w:val="17E53404"/>
    <w:rsid w:val="180A4C18"/>
    <w:rsid w:val="1869193F"/>
    <w:rsid w:val="18AD59C7"/>
    <w:rsid w:val="18BE612E"/>
    <w:rsid w:val="18CE1F3C"/>
    <w:rsid w:val="19522EF0"/>
    <w:rsid w:val="19566367"/>
    <w:rsid w:val="195720DF"/>
    <w:rsid w:val="19CA2EC3"/>
    <w:rsid w:val="19D61256"/>
    <w:rsid w:val="1A0F6516"/>
    <w:rsid w:val="1A197394"/>
    <w:rsid w:val="1A495ECC"/>
    <w:rsid w:val="1A652D6F"/>
    <w:rsid w:val="1AB46E05"/>
    <w:rsid w:val="1AB53561"/>
    <w:rsid w:val="1ACE4623"/>
    <w:rsid w:val="1AEB6F83"/>
    <w:rsid w:val="1B0E67CD"/>
    <w:rsid w:val="1B9B1E6F"/>
    <w:rsid w:val="1C3D380E"/>
    <w:rsid w:val="1C8054A9"/>
    <w:rsid w:val="1C830701"/>
    <w:rsid w:val="1CBF5FD1"/>
    <w:rsid w:val="1CEB326A"/>
    <w:rsid w:val="1D0600A4"/>
    <w:rsid w:val="1D903E12"/>
    <w:rsid w:val="1D905BC0"/>
    <w:rsid w:val="1DAC0C4B"/>
    <w:rsid w:val="1DBC4C07"/>
    <w:rsid w:val="1E7F010E"/>
    <w:rsid w:val="1E8F7C25"/>
    <w:rsid w:val="1E9811D0"/>
    <w:rsid w:val="1EDA17E8"/>
    <w:rsid w:val="1F0C1276"/>
    <w:rsid w:val="1F1003B4"/>
    <w:rsid w:val="1F262338"/>
    <w:rsid w:val="1FB45B95"/>
    <w:rsid w:val="1FF914C1"/>
    <w:rsid w:val="202251F5"/>
    <w:rsid w:val="203942EC"/>
    <w:rsid w:val="21627873"/>
    <w:rsid w:val="218912A4"/>
    <w:rsid w:val="225F1F14"/>
    <w:rsid w:val="227B6E3E"/>
    <w:rsid w:val="22B072D9"/>
    <w:rsid w:val="22B20386"/>
    <w:rsid w:val="22DB78DD"/>
    <w:rsid w:val="22E569AE"/>
    <w:rsid w:val="23827D58"/>
    <w:rsid w:val="23CB5BA3"/>
    <w:rsid w:val="23CD191B"/>
    <w:rsid w:val="23FE7D27"/>
    <w:rsid w:val="24AB32DF"/>
    <w:rsid w:val="24DA0650"/>
    <w:rsid w:val="259A75DB"/>
    <w:rsid w:val="25D36F91"/>
    <w:rsid w:val="25F80BEF"/>
    <w:rsid w:val="260E7FC9"/>
    <w:rsid w:val="26A56238"/>
    <w:rsid w:val="26BE72FA"/>
    <w:rsid w:val="26E6794A"/>
    <w:rsid w:val="278C564A"/>
    <w:rsid w:val="27932534"/>
    <w:rsid w:val="27962024"/>
    <w:rsid w:val="27A6712C"/>
    <w:rsid w:val="27B816CA"/>
    <w:rsid w:val="27D61EFD"/>
    <w:rsid w:val="284101E2"/>
    <w:rsid w:val="28FC7154"/>
    <w:rsid w:val="294A756A"/>
    <w:rsid w:val="29654F4F"/>
    <w:rsid w:val="296A19BB"/>
    <w:rsid w:val="2992731B"/>
    <w:rsid w:val="29BB2216"/>
    <w:rsid w:val="29F27AE4"/>
    <w:rsid w:val="29FF03BB"/>
    <w:rsid w:val="2A7C7BF7"/>
    <w:rsid w:val="2AA36F32"/>
    <w:rsid w:val="2ABA427C"/>
    <w:rsid w:val="2ADE3F85"/>
    <w:rsid w:val="2AF82FCF"/>
    <w:rsid w:val="2B1E480B"/>
    <w:rsid w:val="2B626DED"/>
    <w:rsid w:val="2B6C7C6C"/>
    <w:rsid w:val="2B6E646D"/>
    <w:rsid w:val="2B7B1C0B"/>
    <w:rsid w:val="2BB4516F"/>
    <w:rsid w:val="2BF17137"/>
    <w:rsid w:val="2C184CFF"/>
    <w:rsid w:val="2C2E6CCF"/>
    <w:rsid w:val="2C3C763E"/>
    <w:rsid w:val="2CBF201D"/>
    <w:rsid w:val="2CDC2BCF"/>
    <w:rsid w:val="2D6230D5"/>
    <w:rsid w:val="2D7D64DD"/>
    <w:rsid w:val="2D8D1C67"/>
    <w:rsid w:val="2DE51610"/>
    <w:rsid w:val="2E2A141B"/>
    <w:rsid w:val="2E3C1B78"/>
    <w:rsid w:val="2E7F7CB6"/>
    <w:rsid w:val="2EB37960"/>
    <w:rsid w:val="2F75624A"/>
    <w:rsid w:val="2FDE3030"/>
    <w:rsid w:val="300D2C1D"/>
    <w:rsid w:val="30161F54"/>
    <w:rsid w:val="30FE1366"/>
    <w:rsid w:val="3176720D"/>
    <w:rsid w:val="31815AF3"/>
    <w:rsid w:val="31840A31"/>
    <w:rsid w:val="31E340B8"/>
    <w:rsid w:val="31F2079F"/>
    <w:rsid w:val="31FB3AF8"/>
    <w:rsid w:val="32087FC3"/>
    <w:rsid w:val="322827C7"/>
    <w:rsid w:val="322D17D7"/>
    <w:rsid w:val="32607DFF"/>
    <w:rsid w:val="331704BD"/>
    <w:rsid w:val="33174961"/>
    <w:rsid w:val="33552D94"/>
    <w:rsid w:val="33D53ED4"/>
    <w:rsid w:val="33E34843"/>
    <w:rsid w:val="33E800AC"/>
    <w:rsid w:val="34125129"/>
    <w:rsid w:val="3417273F"/>
    <w:rsid w:val="34450C4F"/>
    <w:rsid w:val="344D6161"/>
    <w:rsid w:val="345C0152"/>
    <w:rsid w:val="347F27BE"/>
    <w:rsid w:val="34AE22E1"/>
    <w:rsid w:val="34C4201A"/>
    <w:rsid w:val="34D36666"/>
    <w:rsid w:val="34F32864"/>
    <w:rsid w:val="35814314"/>
    <w:rsid w:val="35AB313F"/>
    <w:rsid w:val="365D6B2F"/>
    <w:rsid w:val="36603F29"/>
    <w:rsid w:val="369C3639"/>
    <w:rsid w:val="370276D6"/>
    <w:rsid w:val="371177BA"/>
    <w:rsid w:val="3724313E"/>
    <w:rsid w:val="37441A9D"/>
    <w:rsid w:val="3747333B"/>
    <w:rsid w:val="374B4BD9"/>
    <w:rsid w:val="375A4E1C"/>
    <w:rsid w:val="376C4B50"/>
    <w:rsid w:val="377C1237"/>
    <w:rsid w:val="37895702"/>
    <w:rsid w:val="3793345E"/>
    <w:rsid w:val="37E513CB"/>
    <w:rsid w:val="38417D8A"/>
    <w:rsid w:val="38763ED8"/>
    <w:rsid w:val="38BD38B5"/>
    <w:rsid w:val="38CA121E"/>
    <w:rsid w:val="38E80877"/>
    <w:rsid w:val="38F82B3F"/>
    <w:rsid w:val="396401D4"/>
    <w:rsid w:val="39F66491"/>
    <w:rsid w:val="3A414964"/>
    <w:rsid w:val="3A9C74FA"/>
    <w:rsid w:val="3AA06FEA"/>
    <w:rsid w:val="3AB807D8"/>
    <w:rsid w:val="3AC7206B"/>
    <w:rsid w:val="3AC9250E"/>
    <w:rsid w:val="3B251BE5"/>
    <w:rsid w:val="3B4067A0"/>
    <w:rsid w:val="3B4E2EEA"/>
    <w:rsid w:val="3BA26D92"/>
    <w:rsid w:val="3BD01B51"/>
    <w:rsid w:val="3BE535AC"/>
    <w:rsid w:val="3BEF15D9"/>
    <w:rsid w:val="3C0A7F81"/>
    <w:rsid w:val="3C722C08"/>
    <w:rsid w:val="3CF655E7"/>
    <w:rsid w:val="3D42082D"/>
    <w:rsid w:val="3D5D7415"/>
    <w:rsid w:val="3DEE2DFD"/>
    <w:rsid w:val="3DF24BCA"/>
    <w:rsid w:val="3E003377"/>
    <w:rsid w:val="3E79364B"/>
    <w:rsid w:val="3E821045"/>
    <w:rsid w:val="3ECF02A8"/>
    <w:rsid w:val="3F087854"/>
    <w:rsid w:val="3F277CDA"/>
    <w:rsid w:val="40A47D53"/>
    <w:rsid w:val="40FF2BBC"/>
    <w:rsid w:val="41085413"/>
    <w:rsid w:val="41866BDE"/>
    <w:rsid w:val="419C127D"/>
    <w:rsid w:val="41BE7823"/>
    <w:rsid w:val="41E66FB7"/>
    <w:rsid w:val="426B25D4"/>
    <w:rsid w:val="42BA5F99"/>
    <w:rsid w:val="43431F0F"/>
    <w:rsid w:val="436B215F"/>
    <w:rsid w:val="43CA012F"/>
    <w:rsid w:val="43D45F57"/>
    <w:rsid w:val="43EF4B3E"/>
    <w:rsid w:val="441A0AEF"/>
    <w:rsid w:val="44501A81"/>
    <w:rsid w:val="4473751E"/>
    <w:rsid w:val="44B45E69"/>
    <w:rsid w:val="45283DD6"/>
    <w:rsid w:val="454A6A41"/>
    <w:rsid w:val="455D76AC"/>
    <w:rsid w:val="457E261E"/>
    <w:rsid w:val="45A1630C"/>
    <w:rsid w:val="45B1654F"/>
    <w:rsid w:val="45C2075D"/>
    <w:rsid w:val="45EF0E26"/>
    <w:rsid w:val="46841EB6"/>
    <w:rsid w:val="46B61944"/>
    <w:rsid w:val="46C0756A"/>
    <w:rsid w:val="46EE10DD"/>
    <w:rsid w:val="47095941"/>
    <w:rsid w:val="472B0583"/>
    <w:rsid w:val="47925F0D"/>
    <w:rsid w:val="47971775"/>
    <w:rsid w:val="47BE461E"/>
    <w:rsid w:val="47CA1B4A"/>
    <w:rsid w:val="48180A7B"/>
    <w:rsid w:val="481C034D"/>
    <w:rsid w:val="484A0532"/>
    <w:rsid w:val="4855697D"/>
    <w:rsid w:val="48822425"/>
    <w:rsid w:val="48A56114"/>
    <w:rsid w:val="48C540C0"/>
    <w:rsid w:val="48F74178"/>
    <w:rsid w:val="48FD7CFE"/>
    <w:rsid w:val="491C1D79"/>
    <w:rsid w:val="49247038"/>
    <w:rsid w:val="493279A7"/>
    <w:rsid w:val="49BE123B"/>
    <w:rsid w:val="49D40617"/>
    <w:rsid w:val="49E77763"/>
    <w:rsid w:val="4A174DEF"/>
    <w:rsid w:val="4A5B09D6"/>
    <w:rsid w:val="4A62509B"/>
    <w:rsid w:val="4A7162AD"/>
    <w:rsid w:val="4AC705C3"/>
    <w:rsid w:val="4AE01685"/>
    <w:rsid w:val="4AE9678B"/>
    <w:rsid w:val="4AFF7111"/>
    <w:rsid w:val="4B491005"/>
    <w:rsid w:val="4B7D0C82"/>
    <w:rsid w:val="4BED22AB"/>
    <w:rsid w:val="4C237A7B"/>
    <w:rsid w:val="4C910E89"/>
    <w:rsid w:val="4D2E2B7B"/>
    <w:rsid w:val="4DB41975"/>
    <w:rsid w:val="4E54216E"/>
    <w:rsid w:val="4ECF3EEA"/>
    <w:rsid w:val="4EEC23A6"/>
    <w:rsid w:val="4F363F69"/>
    <w:rsid w:val="4F745484"/>
    <w:rsid w:val="4F9360A1"/>
    <w:rsid w:val="4FE70DC0"/>
    <w:rsid w:val="5075717B"/>
    <w:rsid w:val="50B11AF9"/>
    <w:rsid w:val="50E37BB3"/>
    <w:rsid w:val="510F4A72"/>
    <w:rsid w:val="523447EB"/>
    <w:rsid w:val="528154FB"/>
    <w:rsid w:val="529F5982"/>
    <w:rsid w:val="52AF4DE2"/>
    <w:rsid w:val="52EF6909"/>
    <w:rsid w:val="52F42171"/>
    <w:rsid w:val="532A7941"/>
    <w:rsid w:val="534C3D5B"/>
    <w:rsid w:val="537B1F4B"/>
    <w:rsid w:val="538C4158"/>
    <w:rsid w:val="5394300C"/>
    <w:rsid w:val="54914D87"/>
    <w:rsid w:val="54A83213"/>
    <w:rsid w:val="550146D2"/>
    <w:rsid w:val="553A69A8"/>
    <w:rsid w:val="55AA6B17"/>
    <w:rsid w:val="560E354A"/>
    <w:rsid w:val="561F7505"/>
    <w:rsid w:val="565C3FB2"/>
    <w:rsid w:val="56D007FF"/>
    <w:rsid w:val="56FA762A"/>
    <w:rsid w:val="57362D58"/>
    <w:rsid w:val="5752012A"/>
    <w:rsid w:val="579F25DD"/>
    <w:rsid w:val="57AA2DFF"/>
    <w:rsid w:val="57AB3AA3"/>
    <w:rsid w:val="57B95737"/>
    <w:rsid w:val="57C7260C"/>
    <w:rsid w:val="57F16C7F"/>
    <w:rsid w:val="58050DF1"/>
    <w:rsid w:val="580C3AB9"/>
    <w:rsid w:val="58737694"/>
    <w:rsid w:val="5877232B"/>
    <w:rsid w:val="58A11095"/>
    <w:rsid w:val="58C44394"/>
    <w:rsid w:val="58D52746"/>
    <w:rsid w:val="590B3D71"/>
    <w:rsid w:val="594D4389"/>
    <w:rsid w:val="59672B0E"/>
    <w:rsid w:val="596A3527"/>
    <w:rsid w:val="59981AA8"/>
    <w:rsid w:val="599C3704"/>
    <w:rsid w:val="59C53F20"/>
    <w:rsid w:val="5A0A04CC"/>
    <w:rsid w:val="5A3F1F24"/>
    <w:rsid w:val="5A5B4884"/>
    <w:rsid w:val="5AAE0E58"/>
    <w:rsid w:val="5ABB5323"/>
    <w:rsid w:val="5B726329"/>
    <w:rsid w:val="5B990611"/>
    <w:rsid w:val="5BB3796D"/>
    <w:rsid w:val="5C1A7D4C"/>
    <w:rsid w:val="5C27238D"/>
    <w:rsid w:val="5CB07109"/>
    <w:rsid w:val="5D432825"/>
    <w:rsid w:val="5D594AD9"/>
    <w:rsid w:val="5D8C3526"/>
    <w:rsid w:val="5D9E51B4"/>
    <w:rsid w:val="5DC15C70"/>
    <w:rsid w:val="5DD230AF"/>
    <w:rsid w:val="5DD72473"/>
    <w:rsid w:val="5E0A653E"/>
    <w:rsid w:val="5E401122"/>
    <w:rsid w:val="5E6737F7"/>
    <w:rsid w:val="5F0674B4"/>
    <w:rsid w:val="5F19393C"/>
    <w:rsid w:val="5F2B2A77"/>
    <w:rsid w:val="5F487ACD"/>
    <w:rsid w:val="5F61293D"/>
    <w:rsid w:val="5FA84156"/>
    <w:rsid w:val="5FDF3861"/>
    <w:rsid w:val="5FE63CC0"/>
    <w:rsid w:val="60326087"/>
    <w:rsid w:val="608A3B25"/>
    <w:rsid w:val="60B7455B"/>
    <w:rsid w:val="60D96503"/>
    <w:rsid w:val="612B4FB0"/>
    <w:rsid w:val="6131633F"/>
    <w:rsid w:val="619743F4"/>
    <w:rsid w:val="61E15FB7"/>
    <w:rsid w:val="61FB2917"/>
    <w:rsid w:val="62481098"/>
    <w:rsid w:val="62E6057E"/>
    <w:rsid w:val="62F15C73"/>
    <w:rsid w:val="633A772C"/>
    <w:rsid w:val="63414F5F"/>
    <w:rsid w:val="6371070F"/>
    <w:rsid w:val="638B30A7"/>
    <w:rsid w:val="6399664D"/>
    <w:rsid w:val="639A01CB"/>
    <w:rsid w:val="63DD2D6D"/>
    <w:rsid w:val="63EA5D6C"/>
    <w:rsid w:val="64153CF6"/>
    <w:rsid w:val="641714C6"/>
    <w:rsid w:val="643D51A2"/>
    <w:rsid w:val="64632CB3"/>
    <w:rsid w:val="64654E7B"/>
    <w:rsid w:val="64B33C3A"/>
    <w:rsid w:val="65006754"/>
    <w:rsid w:val="654B1989"/>
    <w:rsid w:val="65530F79"/>
    <w:rsid w:val="65764C68"/>
    <w:rsid w:val="66240220"/>
    <w:rsid w:val="663743F7"/>
    <w:rsid w:val="66AF718C"/>
    <w:rsid w:val="66B27F22"/>
    <w:rsid w:val="66DC6D4D"/>
    <w:rsid w:val="66F75934"/>
    <w:rsid w:val="672524A2"/>
    <w:rsid w:val="675E7762"/>
    <w:rsid w:val="67E1591F"/>
    <w:rsid w:val="67F473BF"/>
    <w:rsid w:val="67FF7197"/>
    <w:rsid w:val="68831B76"/>
    <w:rsid w:val="68BD39A9"/>
    <w:rsid w:val="68DC3034"/>
    <w:rsid w:val="68F20AA9"/>
    <w:rsid w:val="69005A5E"/>
    <w:rsid w:val="69652A6D"/>
    <w:rsid w:val="69733998"/>
    <w:rsid w:val="697A2F79"/>
    <w:rsid w:val="69C35264"/>
    <w:rsid w:val="6A374FB7"/>
    <w:rsid w:val="6A673E60"/>
    <w:rsid w:val="6AB73D58"/>
    <w:rsid w:val="6B0B7C00"/>
    <w:rsid w:val="6B0D3978"/>
    <w:rsid w:val="6B4E002A"/>
    <w:rsid w:val="6BBA3B00"/>
    <w:rsid w:val="6BDB4713"/>
    <w:rsid w:val="6C2F6C6F"/>
    <w:rsid w:val="6C556967"/>
    <w:rsid w:val="6C840CFC"/>
    <w:rsid w:val="6C962079"/>
    <w:rsid w:val="6C9C1458"/>
    <w:rsid w:val="6D324EBD"/>
    <w:rsid w:val="6D704D5F"/>
    <w:rsid w:val="6D77332B"/>
    <w:rsid w:val="6D9143ED"/>
    <w:rsid w:val="6DC5048F"/>
    <w:rsid w:val="6E4678CD"/>
    <w:rsid w:val="6E8E4DD0"/>
    <w:rsid w:val="6EBD796D"/>
    <w:rsid w:val="6EDD449B"/>
    <w:rsid w:val="6F137AA2"/>
    <w:rsid w:val="6F282B2F"/>
    <w:rsid w:val="6F68328B"/>
    <w:rsid w:val="6F7B2C0C"/>
    <w:rsid w:val="6F7E5201"/>
    <w:rsid w:val="6FE4739E"/>
    <w:rsid w:val="70746976"/>
    <w:rsid w:val="70AE4501"/>
    <w:rsid w:val="70E40C58"/>
    <w:rsid w:val="7137174F"/>
    <w:rsid w:val="715C016D"/>
    <w:rsid w:val="71722787"/>
    <w:rsid w:val="717A508E"/>
    <w:rsid w:val="71970440"/>
    <w:rsid w:val="71CA4371"/>
    <w:rsid w:val="71EA67C2"/>
    <w:rsid w:val="72347A3D"/>
    <w:rsid w:val="72402885"/>
    <w:rsid w:val="725977AA"/>
    <w:rsid w:val="727662A7"/>
    <w:rsid w:val="727A7B45"/>
    <w:rsid w:val="72972122"/>
    <w:rsid w:val="729A4D2A"/>
    <w:rsid w:val="729F75AC"/>
    <w:rsid w:val="72A36CA2"/>
    <w:rsid w:val="72AE77EF"/>
    <w:rsid w:val="72AF0639"/>
    <w:rsid w:val="72C62D8B"/>
    <w:rsid w:val="72D54D7C"/>
    <w:rsid w:val="730B69EF"/>
    <w:rsid w:val="73184F99"/>
    <w:rsid w:val="731C29AB"/>
    <w:rsid w:val="738549F4"/>
    <w:rsid w:val="73EB6821"/>
    <w:rsid w:val="741B5358"/>
    <w:rsid w:val="74387CB8"/>
    <w:rsid w:val="74650381"/>
    <w:rsid w:val="74AF350A"/>
    <w:rsid w:val="74EC0AA3"/>
    <w:rsid w:val="750951B1"/>
    <w:rsid w:val="7513602F"/>
    <w:rsid w:val="75265D63"/>
    <w:rsid w:val="75520687"/>
    <w:rsid w:val="75A153E9"/>
    <w:rsid w:val="75B275F6"/>
    <w:rsid w:val="75DC6C11"/>
    <w:rsid w:val="75E63744"/>
    <w:rsid w:val="763C15B6"/>
    <w:rsid w:val="76571F4C"/>
    <w:rsid w:val="76593F16"/>
    <w:rsid w:val="76D90BB3"/>
    <w:rsid w:val="77726AA2"/>
    <w:rsid w:val="77894067"/>
    <w:rsid w:val="778F5BFD"/>
    <w:rsid w:val="779F004E"/>
    <w:rsid w:val="77F739E6"/>
    <w:rsid w:val="7819395D"/>
    <w:rsid w:val="78743289"/>
    <w:rsid w:val="78C923BA"/>
    <w:rsid w:val="78EC72C3"/>
    <w:rsid w:val="79492020"/>
    <w:rsid w:val="797352EE"/>
    <w:rsid w:val="799B6F0E"/>
    <w:rsid w:val="79C466FD"/>
    <w:rsid w:val="79FF3026"/>
    <w:rsid w:val="7A3C73E9"/>
    <w:rsid w:val="7AC2652D"/>
    <w:rsid w:val="7ADB6390"/>
    <w:rsid w:val="7AE85672"/>
    <w:rsid w:val="7B3B1E3C"/>
    <w:rsid w:val="7B712AAC"/>
    <w:rsid w:val="7B7470FC"/>
    <w:rsid w:val="7BE32320"/>
    <w:rsid w:val="7C1E3C37"/>
    <w:rsid w:val="7C417926"/>
    <w:rsid w:val="7C8D2B6B"/>
    <w:rsid w:val="7CF95B0B"/>
    <w:rsid w:val="7D202BA7"/>
    <w:rsid w:val="7D687D83"/>
    <w:rsid w:val="7D6E64F9"/>
    <w:rsid w:val="7DA86A23"/>
    <w:rsid w:val="7E355268"/>
    <w:rsid w:val="7E3A287F"/>
    <w:rsid w:val="7E584AB3"/>
    <w:rsid w:val="7E710BD8"/>
    <w:rsid w:val="7E97382D"/>
    <w:rsid w:val="7E9F0934"/>
    <w:rsid w:val="7EFA5817"/>
    <w:rsid w:val="7F012039"/>
    <w:rsid w:val="7F186915"/>
    <w:rsid w:val="7F316E4B"/>
    <w:rsid w:val="7F3D0B25"/>
    <w:rsid w:val="7FBE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F269D"/>
  <w14:defaultImageDpi w14:val="32767"/>
  <w15:docId w15:val="{72A63818-2CB3-4D6B-B1A7-468F739C2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center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6152\AppData\Roaming\kingsoft\office6\templates\download\7fb8a8fe-b312-4569-938c-635954fcb06f\&#24037;&#20316;&#21608;&#25253;&#27599;&#21608;&#22797;&#30424;&#3492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工作周报每周复盘表.docx</Template>
  <TotalTime>26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沙院洁</dc:creator>
  <cp:lastModifiedBy>鑫 陈</cp:lastModifiedBy>
  <cp:revision>46</cp:revision>
  <dcterms:created xsi:type="dcterms:W3CDTF">2021-11-20T03:28:00Z</dcterms:created>
  <dcterms:modified xsi:type="dcterms:W3CDTF">2023-11-24T13:24:00Z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KSOTemplateUUID">
    <vt:lpwstr>v1.0_mb_pzbcQgEbNaiQAf4HVv7Mvw==</vt:lpwstr>
  </property>
  <property fmtid="{D5CDD505-2E9C-101B-9397-08002B2CF9AE}" pid="4" name="ICV">
    <vt:lpwstr>CCE2D285C0054326ABD6CB79B4CCF085_13</vt:lpwstr>
  </property>
  <property fmtid="{D5CDD505-2E9C-101B-9397-08002B2CF9AE}" pid="5" name="commondata">
    <vt:lpwstr>eyJjb3VudCI6MSwiaGRpZCI6IjcwNjNhYmYzNzdkODkyYzRkZGNjOTZiMDFhNjhiODc0IiwidXNlckNvdW50IjoxfQ==</vt:lpwstr>
  </property>
</Properties>
</file>