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margin" w:tblpXSpec="center" w:tblpY="149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2"/>
        <w:gridCol w:w="764"/>
        <w:gridCol w:w="1480"/>
        <w:gridCol w:w="1099"/>
        <w:gridCol w:w="382"/>
        <w:gridCol w:w="1480"/>
        <w:gridCol w:w="1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3342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汇报人：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3343" w:type="dxa"/>
            <w:gridSpan w:val="3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部门：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研发部</w:t>
            </w:r>
          </w:p>
        </w:tc>
        <w:tc>
          <w:tcPr>
            <w:tcW w:w="3343" w:type="dxa"/>
            <w:gridSpan w:val="3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时间：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2023.8.11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vAlign w:val="center"/>
          </w:tcPr>
          <w:p>
            <w:pPr>
              <w:rPr>
                <w:rFonts w:ascii="思源黑体 CN Bold" w:hAnsi="思源黑体 CN Bold" w:eastAsia="思源黑体 CN Bold"/>
              </w:rPr>
            </w:pPr>
            <w:r>
              <w:rPr>
                <w:rFonts w:hint="eastAsia" w:ascii="思源黑体 CN Bold" w:hAnsi="思源黑体 CN Bold" w:eastAsia="思源黑体 CN Bold"/>
                <w:sz w:val="28"/>
                <w:szCs w:val="32"/>
              </w:rPr>
              <w:t>本周工作总结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工作事项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完成时间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负责人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完成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度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未完成原因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需求管理平台：小组任务模块接口联调；</w:t>
            </w:r>
          </w:p>
          <w:p>
            <w:pPr>
              <w:jc w:val="left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 xml:space="preserve">              修复bug;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8.7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宋振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100%</w:t>
            </w:r>
          </w:p>
        </w:tc>
        <w:tc>
          <w:tcPr>
            <w:tcW w:w="1481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需求管理平台：小组任务模块接口联调；</w:t>
            </w:r>
          </w:p>
          <w:p>
            <w:pPr>
              <w:jc w:val="left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 xml:space="preserve">              需求对接模块接口联调；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8.8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 xml:space="preserve">    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宋振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100%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需求管理平台：所做模块按钮权限的添加；</w:t>
            </w:r>
          </w:p>
          <w:p>
            <w:pPr>
              <w:jc w:val="left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 xml:space="preserve">              接口联调及修复bug;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8.9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 xml:space="preserve">    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宋振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bookmarkStart w:id="0" w:name="OLE_LINK2"/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100%</w:t>
            </w:r>
            <w:bookmarkEnd w:id="0"/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需求管理平台：项目细节优化；</w:t>
            </w:r>
          </w:p>
          <w:p>
            <w:pPr>
              <w:jc w:val="left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 xml:space="preserve">              流程自测修复bug;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8.10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jc w:val="both"/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 xml:space="preserve">    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宋振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100%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需求管理平台：流程自测提测修复bug;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8.11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jc w:val="both"/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 xml:space="preserve">    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宋振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100%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10028" w:type="dxa"/>
            <w:gridSpan w:val="7"/>
          </w:tcPr>
          <w:p>
            <w:pPr>
              <w:jc w:val="both"/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本周总结：</w:t>
            </w:r>
          </w:p>
          <w:p>
            <w:pPr>
              <w:ind w:firstLine="420"/>
              <w:jc w:val="left"/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本周主要完成工作：</w:t>
            </w:r>
          </w:p>
          <w:p>
            <w:pPr>
              <w:ind w:firstLine="420"/>
              <w:jc w:val="left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1：需求管理平台：小组任务、需求对接模块接口联调、修复bug、流程自测、细节优化调整；</w:t>
            </w:r>
          </w:p>
          <w:p>
            <w:pPr>
              <w:numPr>
                <w:ilvl w:val="0"/>
                <w:numId w:val="0"/>
              </w:numPr>
              <w:ind w:firstLine="420" w:firstLineChars="200"/>
              <w:jc w:val="left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2：小组任务：</w:t>
            </w:r>
            <w:bookmarkStart w:id="2" w:name="_GoBack"/>
            <w:bookmarkEnd w:id="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vAlign w:val="center"/>
          </w:tcPr>
          <w:p>
            <w:pPr>
              <w:rPr>
                <w:rFonts w:hint="default" w:ascii="思源黑体 CN Bold" w:hAnsi="思源黑体 CN Bold" w:eastAsia="思源黑体 CN Bold"/>
                <w:lang w:val="en-US" w:eastAsia="zh-CN"/>
              </w:rPr>
            </w:pPr>
            <w:r>
              <w:rPr>
                <w:rFonts w:hint="eastAsia" w:ascii="思源黑体 CN Bold" w:hAnsi="思源黑体 CN Bold" w:eastAsia="思源黑体 CN Bold"/>
                <w:sz w:val="28"/>
                <w:szCs w:val="32"/>
                <w:lang w:val="en-US" w:eastAsia="zh-CN"/>
              </w:rPr>
              <w:t>下周工作安排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工作事项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计划完成时间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负责人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tabs>
                <w:tab w:val="left" w:pos="1551"/>
              </w:tabs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1：需求管理平台细节优化；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tabs>
                <w:tab w:val="left" w:pos="583"/>
              </w:tabs>
              <w:ind w:firstLine="210" w:firstLineChars="100"/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7.24-7.28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宋振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2：</w:t>
            </w:r>
            <w:bookmarkStart w:id="1" w:name="OLE_LINK3"/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需求管理</w:t>
            </w:r>
            <w:bookmarkEnd w:id="1"/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平台自测所做模块；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ind w:firstLine="210" w:firstLineChars="100"/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7.24-7.28</w:t>
            </w: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 xml:space="preserve">    宋振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 xml:space="preserve">  </w:t>
            </w: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 xml:space="preserve">   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 xml:space="preserve"> </w:t>
            </w: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 xml:space="preserve">    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</w:tbl>
    <w:p>
      <w:pPr>
        <w:rPr>
          <w:rFonts w:hint="default" w:eastAsiaTheme="minorEastAsia"/>
          <w:lang w:val="en-US" w:eastAsia="zh-CN"/>
        </w:rPr>
      </w:pP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1EFD5578-8F02-48B7-B1D3-922E81267BB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88AD8BB4-CA93-44FA-B539-B9DBCC6CF88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4A0C875D-6722-442F-8AFA-3F1E75EBB19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5D60320B-385C-4EAB-8402-A670D1F743EE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AF4E44E4-4344-4F75-ADE3-A83F83C07BB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5624BF90-81C2-4881-B682-631A00C12E6F}"/>
  </w:font>
  <w:font w:name="思源黑体 CN Medium">
    <w:altName w:val="黑体"/>
    <w:panose1 w:val="020B0600000000000000"/>
    <w:charset w:val="86"/>
    <w:family w:val="swiss"/>
    <w:pitch w:val="default"/>
    <w:sig w:usb0="00000000" w:usb1="00000000" w:usb2="00000016" w:usb3="00000000" w:csb0="00060107" w:csb1="00000000"/>
    <w:embedRegular r:id="rId7" w:fontKey="{E395C3B6-7372-4D7E-A6EF-1181244DEBF0}"/>
  </w:font>
  <w:font w:name="思源黑体 CN Bold">
    <w:altName w:val="黑体"/>
    <w:panose1 w:val="020B0800000000000000"/>
    <w:charset w:val="86"/>
    <w:family w:val="swiss"/>
    <w:pitch w:val="default"/>
    <w:sig w:usb0="00000000" w:usb1="00000000" w:usb2="00000016" w:usb3="00000000" w:csb0="60060107" w:csb1="00000000"/>
    <w:embedRegular r:id="rId8" w:fontKey="{790E7D76-50B7-486D-A79B-D9B654AFC1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TM2LCJoZGlkIjoiNmEwOWExODNiNTI3OGQ2OTk1M2VkNWY1NTM5MzgzMWQiLCJ1c2VyQ291bnQiOjk3fQ=="/>
  </w:docVars>
  <w:rsids>
    <w:rsidRoot w:val="6C556967"/>
    <w:rsid w:val="00020401"/>
    <w:rsid w:val="00213CF6"/>
    <w:rsid w:val="00326301"/>
    <w:rsid w:val="00422B46"/>
    <w:rsid w:val="00686E4D"/>
    <w:rsid w:val="00900BDC"/>
    <w:rsid w:val="00C7250D"/>
    <w:rsid w:val="00D401E1"/>
    <w:rsid w:val="00E31FFF"/>
    <w:rsid w:val="013E2686"/>
    <w:rsid w:val="026B6AB0"/>
    <w:rsid w:val="02936A01"/>
    <w:rsid w:val="02BF77F6"/>
    <w:rsid w:val="03667C72"/>
    <w:rsid w:val="038C1E52"/>
    <w:rsid w:val="03B770D9"/>
    <w:rsid w:val="03D35307"/>
    <w:rsid w:val="043028CB"/>
    <w:rsid w:val="04730898"/>
    <w:rsid w:val="047F07A6"/>
    <w:rsid w:val="051A0D14"/>
    <w:rsid w:val="056B678D"/>
    <w:rsid w:val="058F726E"/>
    <w:rsid w:val="0591325D"/>
    <w:rsid w:val="064029FC"/>
    <w:rsid w:val="075A189C"/>
    <w:rsid w:val="080C5452"/>
    <w:rsid w:val="080D2DB2"/>
    <w:rsid w:val="08681FDD"/>
    <w:rsid w:val="08A92ADB"/>
    <w:rsid w:val="08C545A5"/>
    <w:rsid w:val="08C64BA3"/>
    <w:rsid w:val="08F91A6D"/>
    <w:rsid w:val="09065C23"/>
    <w:rsid w:val="09DB561A"/>
    <w:rsid w:val="0A4F76B2"/>
    <w:rsid w:val="0B874028"/>
    <w:rsid w:val="0BF70425"/>
    <w:rsid w:val="0C25469C"/>
    <w:rsid w:val="0C981959"/>
    <w:rsid w:val="0DD8176C"/>
    <w:rsid w:val="0DF50570"/>
    <w:rsid w:val="0E3A41D5"/>
    <w:rsid w:val="0EB67609"/>
    <w:rsid w:val="0EE07333"/>
    <w:rsid w:val="111B3913"/>
    <w:rsid w:val="11335995"/>
    <w:rsid w:val="12EE7A71"/>
    <w:rsid w:val="134B2962"/>
    <w:rsid w:val="138637A3"/>
    <w:rsid w:val="14C447F8"/>
    <w:rsid w:val="14CB29C3"/>
    <w:rsid w:val="1570619D"/>
    <w:rsid w:val="15D373E9"/>
    <w:rsid w:val="16442095"/>
    <w:rsid w:val="16832BBD"/>
    <w:rsid w:val="16AB6484"/>
    <w:rsid w:val="16B70AB9"/>
    <w:rsid w:val="16D276A1"/>
    <w:rsid w:val="173875CD"/>
    <w:rsid w:val="17681DB3"/>
    <w:rsid w:val="17914E66"/>
    <w:rsid w:val="17B60D70"/>
    <w:rsid w:val="18833D2C"/>
    <w:rsid w:val="18AD59C7"/>
    <w:rsid w:val="18BE612E"/>
    <w:rsid w:val="194A57B2"/>
    <w:rsid w:val="19566367"/>
    <w:rsid w:val="19CA2EC3"/>
    <w:rsid w:val="19F61AC9"/>
    <w:rsid w:val="1A0A0EFF"/>
    <w:rsid w:val="1A160A72"/>
    <w:rsid w:val="1A495ECC"/>
    <w:rsid w:val="1AEB6F83"/>
    <w:rsid w:val="1CF04ACA"/>
    <w:rsid w:val="1D5360AB"/>
    <w:rsid w:val="1D905BC0"/>
    <w:rsid w:val="1DBC4C07"/>
    <w:rsid w:val="1DF4449A"/>
    <w:rsid w:val="1E7F010E"/>
    <w:rsid w:val="1E9811D0"/>
    <w:rsid w:val="1F0228AB"/>
    <w:rsid w:val="1FF914C1"/>
    <w:rsid w:val="22617B2B"/>
    <w:rsid w:val="22AA3280"/>
    <w:rsid w:val="22D00FC2"/>
    <w:rsid w:val="25930D2F"/>
    <w:rsid w:val="263E2F1D"/>
    <w:rsid w:val="266A0B1C"/>
    <w:rsid w:val="26A56238"/>
    <w:rsid w:val="26E6794A"/>
    <w:rsid w:val="274D49F4"/>
    <w:rsid w:val="27992235"/>
    <w:rsid w:val="27A6712C"/>
    <w:rsid w:val="27B816CA"/>
    <w:rsid w:val="284101E2"/>
    <w:rsid w:val="28A519A3"/>
    <w:rsid w:val="2925650D"/>
    <w:rsid w:val="29654F4F"/>
    <w:rsid w:val="296A19BB"/>
    <w:rsid w:val="29F23B7C"/>
    <w:rsid w:val="29FF03BB"/>
    <w:rsid w:val="2AF82FCF"/>
    <w:rsid w:val="2B5446D0"/>
    <w:rsid w:val="2B626DED"/>
    <w:rsid w:val="2BB4398A"/>
    <w:rsid w:val="2BB4516F"/>
    <w:rsid w:val="2C184CFF"/>
    <w:rsid w:val="2C3C763E"/>
    <w:rsid w:val="2C994A91"/>
    <w:rsid w:val="2CBF201D"/>
    <w:rsid w:val="2D6230D5"/>
    <w:rsid w:val="2FDE3030"/>
    <w:rsid w:val="2FF87D20"/>
    <w:rsid w:val="30415DF7"/>
    <w:rsid w:val="31840A31"/>
    <w:rsid w:val="33354DC2"/>
    <w:rsid w:val="33E34843"/>
    <w:rsid w:val="33E800AC"/>
    <w:rsid w:val="34450C4F"/>
    <w:rsid w:val="344D6161"/>
    <w:rsid w:val="351849C1"/>
    <w:rsid w:val="35814314"/>
    <w:rsid w:val="35951B6D"/>
    <w:rsid w:val="35AB313F"/>
    <w:rsid w:val="369C3639"/>
    <w:rsid w:val="36DA2536"/>
    <w:rsid w:val="370E52DA"/>
    <w:rsid w:val="3724313E"/>
    <w:rsid w:val="37441A9D"/>
    <w:rsid w:val="374B4BD9"/>
    <w:rsid w:val="37895702"/>
    <w:rsid w:val="380809FA"/>
    <w:rsid w:val="386B5283"/>
    <w:rsid w:val="38BD38B5"/>
    <w:rsid w:val="38E80877"/>
    <w:rsid w:val="3B4E2EEA"/>
    <w:rsid w:val="3BD01B51"/>
    <w:rsid w:val="3BEF15D9"/>
    <w:rsid w:val="3C0A7F81"/>
    <w:rsid w:val="3D0A1093"/>
    <w:rsid w:val="3D42082D"/>
    <w:rsid w:val="3ECF02A8"/>
    <w:rsid w:val="3F0048D9"/>
    <w:rsid w:val="3F277CDA"/>
    <w:rsid w:val="3F851001"/>
    <w:rsid w:val="40FF2BBC"/>
    <w:rsid w:val="410560DC"/>
    <w:rsid w:val="41E66FB7"/>
    <w:rsid w:val="43212C92"/>
    <w:rsid w:val="436B215F"/>
    <w:rsid w:val="43EF4B3E"/>
    <w:rsid w:val="441A0AEF"/>
    <w:rsid w:val="44501A81"/>
    <w:rsid w:val="4473751E"/>
    <w:rsid w:val="45925CE9"/>
    <w:rsid w:val="45C2075D"/>
    <w:rsid w:val="46C0756A"/>
    <w:rsid w:val="47095941"/>
    <w:rsid w:val="47721D0E"/>
    <w:rsid w:val="47BE461E"/>
    <w:rsid w:val="47F50018"/>
    <w:rsid w:val="484A0532"/>
    <w:rsid w:val="48553436"/>
    <w:rsid w:val="48594C7C"/>
    <w:rsid w:val="48A56114"/>
    <w:rsid w:val="48CE2A4E"/>
    <w:rsid w:val="48FD7CFE"/>
    <w:rsid w:val="49BE123B"/>
    <w:rsid w:val="49C56A6D"/>
    <w:rsid w:val="4A725379"/>
    <w:rsid w:val="4AE9678B"/>
    <w:rsid w:val="4C442306"/>
    <w:rsid w:val="4C747CCC"/>
    <w:rsid w:val="4C820C46"/>
    <w:rsid w:val="4D6435B6"/>
    <w:rsid w:val="4DB41975"/>
    <w:rsid w:val="4E375A60"/>
    <w:rsid w:val="4E707479"/>
    <w:rsid w:val="4FAF6167"/>
    <w:rsid w:val="4FE70DC0"/>
    <w:rsid w:val="50715259"/>
    <w:rsid w:val="509F6C8A"/>
    <w:rsid w:val="50B11AF9"/>
    <w:rsid w:val="50E37BB3"/>
    <w:rsid w:val="510F4A72"/>
    <w:rsid w:val="51265CB2"/>
    <w:rsid w:val="51E63A25"/>
    <w:rsid w:val="52196D8C"/>
    <w:rsid w:val="52AF4DE2"/>
    <w:rsid w:val="52DD5CE0"/>
    <w:rsid w:val="532A7941"/>
    <w:rsid w:val="537B1F4B"/>
    <w:rsid w:val="5394300C"/>
    <w:rsid w:val="53A019B1"/>
    <w:rsid w:val="544B7B6F"/>
    <w:rsid w:val="558F6181"/>
    <w:rsid w:val="568A0E11"/>
    <w:rsid w:val="56C86A2C"/>
    <w:rsid w:val="56EA430B"/>
    <w:rsid w:val="571B5F1F"/>
    <w:rsid w:val="57362D58"/>
    <w:rsid w:val="57B95737"/>
    <w:rsid w:val="57C7260C"/>
    <w:rsid w:val="580C3AB9"/>
    <w:rsid w:val="580C7901"/>
    <w:rsid w:val="58490CDD"/>
    <w:rsid w:val="589C1BA2"/>
    <w:rsid w:val="58D52746"/>
    <w:rsid w:val="590B3D71"/>
    <w:rsid w:val="596A3527"/>
    <w:rsid w:val="599C3704"/>
    <w:rsid w:val="5B726329"/>
    <w:rsid w:val="5BF30635"/>
    <w:rsid w:val="5C0A6F78"/>
    <w:rsid w:val="5DD230AF"/>
    <w:rsid w:val="5E401122"/>
    <w:rsid w:val="5E6E201D"/>
    <w:rsid w:val="5F0674B4"/>
    <w:rsid w:val="5F0F0F71"/>
    <w:rsid w:val="5F367EDD"/>
    <w:rsid w:val="5FF27A39"/>
    <w:rsid w:val="60326087"/>
    <w:rsid w:val="60803E89"/>
    <w:rsid w:val="627B5AC3"/>
    <w:rsid w:val="62E6057E"/>
    <w:rsid w:val="6371070F"/>
    <w:rsid w:val="638B30A7"/>
    <w:rsid w:val="63BF4CBF"/>
    <w:rsid w:val="641714C6"/>
    <w:rsid w:val="643D51A2"/>
    <w:rsid w:val="65BB163D"/>
    <w:rsid w:val="662D43C0"/>
    <w:rsid w:val="663743F7"/>
    <w:rsid w:val="66F75934"/>
    <w:rsid w:val="67E1591F"/>
    <w:rsid w:val="68C87588"/>
    <w:rsid w:val="69452488"/>
    <w:rsid w:val="695E39F0"/>
    <w:rsid w:val="69C35264"/>
    <w:rsid w:val="6A033888"/>
    <w:rsid w:val="6B0D3978"/>
    <w:rsid w:val="6B5D66AE"/>
    <w:rsid w:val="6BE50451"/>
    <w:rsid w:val="6C465394"/>
    <w:rsid w:val="6C556967"/>
    <w:rsid w:val="6C840CFC"/>
    <w:rsid w:val="6D322E67"/>
    <w:rsid w:val="6D324EBD"/>
    <w:rsid w:val="6D704D5F"/>
    <w:rsid w:val="6DCC2574"/>
    <w:rsid w:val="6E650350"/>
    <w:rsid w:val="6EA61584"/>
    <w:rsid w:val="6F386628"/>
    <w:rsid w:val="6F7F2306"/>
    <w:rsid w:val="71970440"/>
    <w:rsid w:val="71EA67C2"/>
    <w:rsid w:val="71EE3747"/>
    <w:rsid w:val="72356ABA"/>
    <w:rsid w:val="725977AA"/>
    <w:rsid w:val="72936EF0"/>
    <w:rsid w:val="729F75AC"/>
    <w:rsid w:val="72C62D8B"/>
    <w:rsid w:val="73184F99"/>
    <w:rsid w:val="731C29AB"/>
    <w:rsid w:val="736E6F7E"/>
    <w:rsid w:val="73927111"/>
    <w:rsid w:val="74620891"/>
    <w:rsid w:val="74E67714"/>
    <w:rsid w:val="74EC0AA3"/>
    <w:rsid w:val="7513602F"/>
    <w:rsid w:val="75265D63"/>
    <w:rsid w:val="75520687"/>
    <w:rsid w:val="76571F4C"/>
    <w:rsid w:val="76593F16"/>
    <w:rsid w:val="77046524"/>
    <w:rsid w:val="77616503"/>
    <w:rsid w:val="77F739E6"/>
    <w:rsid w:val="783B526C"/>
    <w:rsid w:val="78C923BA"/>
    <w:rsid w:val="79C466FD"/>
    <w:rsid w:val="7A3C73E9"/>
    <w:rsid w:val="7AC073B8"/>
    <w:rsid w:val="7AC2652D"/>
    <w:rsid w:val="7AD61686"/>
    <w:rsid w:val="7AE85672"/>
    <w:rsid w:val="7BE32320"/>
    <w:rsid w:val="7C6F58AA"/>
    <w:rsid w:val="7CD87A2A"/>
    <w:rsid w:val="7D202BA7"/>
    <w:rsid w:val="7D6E64F9"/>
    <w:rsid w:val="7D7C2020"/>
    <w:rsid w:val="7DA9616E"/>
    <w:rsid w:val="7E2D5E77"/>
    <w:rsid w:val="7E355268"/>
    <w:rsid w:val="7E3A287F"/>
    <w:rsid w:val="7E9F0934"/>
    <w:rsid w:val="7F186915"/>
    <w:rsid w:val="7FBE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center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6152\AppData\Roaming\kingsoft\office6\templates\download\7fb8a8fe-b312-4569-938c-635954fcb06f\&#24037;&#20316;&#21608;&#25253;&#27599;&#21608;&#22797;&#30424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工作周报每周复盘表.docx</Template>
  <Pages>1</Pages>
  <Words>284</Words>
  <Characters>405</Characters>
  <Lines>1</Lines>
  <Paragraphs>1</Paragraphs>
  <TotalTime>359</TotalTime>
  <ScaleCrop>false</ScaleCrop>
  <LinksUpToDate>false</LinksUpToDate>
  <CharactersWithSpaces>448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2021-11-20T03:28:00Z</dcterms:created>
  <dc:creator>沙院洁</dc:creator>
  <cp:lastModifiedBy>岳俊琪</cp:lastModifiedBy>
  <dcterms:modified xsi:type="dcterms:W3CDTF">2023-08-11T10:34:16Z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KSOTemplateUUID">
    <vt:lpwstr>v1.0_mb_pzbcQgEbNaiQAf4HVv7Mvw==</vt:lpwstr>
  </property>
  <property fmtid="{D5CDD505-2E9C-101B-9397-08002B2CF9AE}" pid="4" name="ICV">
    <vt:lpwstr>E7F9678FCFA34C64B50EFBBB6BDC58E6_13</vt:lpwstr>
  </property>
  <property fmtid="{D5CDD505-2E9C-101B-9397-08002B2CF9AE}" pid="5" name="commondata">
    <vt:lpwstr>eyJjb3VudCI6MSwiaGRpZCI6IjcwNjNhYmYzNzdkODkyYzRkZGNjOTZiMDFhNjhiODc0IiwidXNlckNvdW50IjoxfQ==</vt:lpwstr>
  </property>
</Properties>
</file>