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汇报人：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哈哈哈</w:t>
            </w:r>
            <w:bookmarkStart w:id="0" w:name="_GoBack"/>
            <w:bookmarkEnd w:id="0"/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2022.9.17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left" w:pos="462"/>
              </w:tabs>
              <w:ind w:firstLine="420" w:firstLineChars="2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后台系统的可约面试与招聘管理优化，tab切换，备注数据渲染。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清理后台系统的禅道bug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09.19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禅道bug未全部清理完毕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后台系统的招聘管理中的初试复试的标签，设置按钮弹窗功能的完善。</w:t>
            </w:r>
          </w:p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清理后台bug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100%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09.21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40%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default" w:ascii="思源黑体 CN Medium" w:hAnsi="思源黑体 CN Medium" w:eastAsia="思源黑体 CN Medium"/>
                <w:lang w:val="en-US" w:eastAsia="zh-CN"/>
              </w:rPr>
              <w:t>优化c端招聘列表与个人中心卡片样式，推荐牛人缺省页的添加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，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清理bug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09.22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70%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禅道bug</w:t>
            </w:r>
            <w:r>
              <w:rPr>
                <w:rFonts w:hint="eastAsia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  <w:t>未全部清理完成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06"/>
              </w:tabs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思源黑体 CN Medium" w:hAnsi="思源黑体 CN Medium" w:eastAsia="思源黑体 CN Medium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本周总结：</w:t>
            </w:r>
          </w:p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hint="default" w:ascii="思源黑体 CN Bold" w:hAnsi="思源黑体 CN Bold" w:eastAsia="思源黑体 CN Bold"/>
                <w:lang w:val="en-US" w:eastAsia="zh-CN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  <w:lang w:val="en-US" w:eastAsia="zh-CN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tabs>
                <w:tab w:val="left" w:pos="1551"/>
              </w:tabs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清理禅道bug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tabs>
                <w:tab w:val="left" w:pos="583"/>
              </w:tabs>
              <w:ind w:firstLine="210" w:firstLineChars="100"/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专属HR的宣传页开发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9.19-9.23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 xml:space="preserve">  岳俊琪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hint="eastAsia" w:ascii="思源黑体 CN Medium" w:hAnsi="思源黑体 CN Medium" w:eastAsia="思源黑体 CN Medium"/>
              </w:rPr>
            </w:pPr>
          </w:p>
        </w:tc>
      </w:tr>
    </w:tbl>
    <w:p/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40F8A14-C97F-44F5-88AD-0AAC43A2D42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CBA9CCE-F91A-48EB-BF73-D5C1941DF0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C5AD779-72C7-4D31-8ABF-2EF5F621C1F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B0E6E07-B8C7-44F6-94D3-4A63A1FD50F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4DE96A42-5B7A-464F-A242-91AF7F71733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20B0600000000000000"/>
    <w:charset w:val="86"/>
    <w:family w:val="swiss"/>
    <w:pitch w:val="default"/>
    <w:sig w:usb0="00000000" w:usb1="00000000" w:usb2="00000016" w:usb3="00000000" w:csb0="00060107" w:csb1="00000000"/>
    <w:embedRegular r:id="rId6" w:fontKey="{12F8A22C-4C33-4D02-B23B-F636526B7519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60060107" w:csb1="00000000"/>
    <w:embedRegular r:id="rId7" w:fontKey="{60A6E0C4-2602-4DC1-A01F-7980324AA7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TAsImhkaWQiOiI2YTA5YTE4M2I1Mjc4ZDY5OTUzZWQ1ZjU1MzkzODMxZCIsInVzZXJDb3VudCI6MTF9"/>
  </w:docVars>
  <w:rsids>
    <w:rsidRoot w:val="6C556967"/>
    <w:rsid w:val="00020401"/>
    <w:rsid w:val="00213CF6"/>
    <w:rsid w:val="00326301"/>
    <w:rsid w:val="00422B46"/>
    <w:rsid w:val="00686E4D"/>
    <w:rsid w:val="00900BDC"/>
    <w:rsid w:val="00C7250D"/>
    <w:rsid w:val="00D401E1"/>
    <w:rsid w:val="00E31FFF"/>
    <w:rsid w:val="03667C72"/>
    <w:rsid w:val="03D35307"/>
    <w:rsid w:val="047F07A6"/>
    <w:rsid w:val="056B678D"/>
    <w:rsid w:val="075A189C"/>
    <w:rsid w:val="080C5452"/>
    <w:rsid w:val="08C545A5"/>
    <w:rsid w:val="08C64BA3"/>
    <w:rsid w:val="08F91A6D"/>
    <w:rsid w:val="09DB561A"/>
    <w:rsid w:val="0A4F76B2"/>
    <w:rsid w:val="0C981959"/>
    <w:rsid w:val="0DD8176C"/>
    <w:rsid w:val="0DF50570"/>
    <w:rsid w:val="0E3A41D5"/>
    <w:rsid w:val="0EB67609"/>
    <w:rsid w:val="111B3913"/>
    <w:rsid w:val="11335995"/>
    <w:rsid w:val="12EE7A71"/>
    <w:rsid w:val="138637A3"/>
    <w:rsid w:val="14C447F8"/>
    <w:rsid w:val="14CB29C3"/>
    <w:rsid w:val="1570619D"/>
    <w:rsid w:val="15D373E9"/>
    <w:rsid w:val="16442095"/>
    <w:rsid w:val="16832BBD"/>
    <w:rsid w:val="17681DB3"/>
    <w:rsid w:val="17B60D70"/>
    <w:rsid w:val="18AD59C7"/>
    <w:rsid w:val="18BE612E"/>
    <w:rsid w:val="19566367"/>
    <w:rsid w:val="19CA2EC3"/>
    <w:rsid w:val="1A495ECC"/>
    <w:rsid w:val="1AEB6F83"/>
    <w:rsid w:val="1CF04ACA"/>
    <w:rsid w:val="1D905BC0"/>
    <w:rsid w:val="1DBC4C07"/>
    <w:rsid w:val="1E7F010E"/>
    <w:rsid w:val="1E9811D0"/>
    <w:rsid w:val="1FF914C1"/>
    <w:rsid w:val="26A56238"/>
    <w:rsid w:val="26E6794A"/>
    <w:rsid w:val="274D49F4"/>
    <w:rsid w:val="27A6712C"/>
    <w:rsid w:val="27B816CA"/>
    <w:rsid w:val="284101E2"/>
    <w:rsid w:val="29654F4F"/>
    <w:rsid w:val="296A19BB"/>
    <w:rsid w:val="29FF03BB"/>
    <w:rsid w:val="2AF82FCF"/>
    <w:rsid w:val="2B626DED"/>
    <w:rsid w:val="2BB4516F"/>
    <w:rsid w:val="2C184CFF"/>
    <w:rsid w:val="2C3C763E"/>
    <w:rsid w:val="2CBF201D"/>
    <w:rsid w:val="2D6230D5"/>
    <w:rsid w:val="2FDE3030"/>
    <w:rsid w:val="31840A31"/>
    <w:rsid w:val="33E34843"/>
    <w:rsid w:val="33E800AC"/>
    <w:rsid w:val="34450C4F"/>
    <w:rsid w:val="344D6161"/>
    <w:rsid w:val="35814314"/>
    <w:rsid w:val="35AB313F"/>
    <w:rsid w:val="369C3639"/>
    <w:rsid w:val="3724313E"/>
    <w:rsid w:val="37441A9D"/>
    <w:rsid w:val="374B4BD9"/>
    <w:rsid w:val="37895702"/>
    <w:rsid w:val="386B5283"/>
    <w:rsid w:val="38BD38B5"/>
    <w:rsid w:val="38E80877"/>
    <w:rsid w:val="3B4E2EEA"/>
    <w:rsid w:val="3BD01B51"/>
    <w:rsid w:val="3BEF15D9"/>
    <w:rsid w:val="3C0A7F81"/>
    <w:rsid w:val="3D42082D"/>
    <w:rsid w:val="3ECF02A8"/>
    <w:rsid w:val="3F277CDA"/>
    <w:rsid w:val="40FF2BBC"/>
    <w:rsid w:val="41E66FB7"/>
    <w:rsid w:val="436B215F"/>
    <w:rsid w:val="43EF4B3E"/>
    <w:rsid w:val="441A0AEF"/>
    <w:rsid w:val="44501A81"/>
    <w:rsid w:val="4473751E"/>
    <w:rsid w:val="45C2075D"/>
    <w:rsid w:val="46C0756A"/>
    <w:rsid w:val="47095941"/>
    <w:rsid w:val="47BE461E"/>
    <w:rsid w:val="484A0532"/>
    <w:rsid w:val="48A56114"/>
    <w:rsid w:val="48FD7CFE"/>
    <w:rsid w:val="49BE123B"/>
    <w:rsid w:val="4AE9678B"/>
    <w:rsid w:val="4DB41975"/>
    <w:rsid w:val="4FE70DC0"/>
    <w:rsid w:val="50B11AF9"/>
    <w:rsid w:val="50E37BB3"/>
    <w:rsid w:val="510F4A72"/>
    <w:rsid w:val="52AF4DE2"/>
    <w:rsid w:val="532A7941"/>
    <w:rsid w:val="537B1F4B"/>
    <w:rsid w:val="5394300C"/>
    <w:rsid w:val="57362D58"/>
    <w:rsid w:val="57B95737"/>
    <w:rsid w:val="57C7260C"/>
    <w:rsid w:val="580C3AB9"/>
    <w:rsid w:val="58D52746"/>
    <w:rsid w:val="590B3D71"/>
    <w:rsid w:val="596A3527"/>
    <w:rsid w:val="599C3704"/>
    <w:rsid w:val="5B726329"/>
    <w:rsid w:val="5DD230AF"/>
    <w:rsid w:val="5E401122"/>
    <w:rsid w:val="5F0674B4"/>
    <w:rsid w:val="60326087"/>
    <w:rsid w:val="62E6057E"/>
    <w:rsid w:val="6371070F"/>
    <w:rsid w:val="638B30A7"/>
    <w:rsid w:val="641714C6"/>
    <w:rsid w:val="643D51A2"/>
    <w:rsid w:val="663743F7"/>
    <w:rsid w:val="66F75934"/>
    <w:rsid w:val="67E1591F"/>
    <w:rsid w:val="69C35264"/>
    <w:rsid w:val="6B0D3978"/>
    <w:rsid w:val="6C556967"/>
    <w:rsid w:val="6C840CFC"/>
    <w:rsid w:val="6D322E67"/>
    <w:rsid w:val="6D324EBD"/>
    <w:rsid w:val="6D704D5F"/>
    <w:rsid w:val="6DCC2574"/>
    <w:rsid w:val="71970440"/>
    <w:rsid w:val="71EA67C2"/>
    <w:rsid w:val="725977AA"/>
    <w:rsid w:val="729F75AC"/>
    <w:rsid w:val="72C62D8B"/>
    <w:rsid w:val="73184F99"/>
    <w:rsid w:val="731C29AB"/>
    <w:rsid w:val="74EC0AA3"/>
    <w:rsid w:val="7513602F"/>
    <w:rsid w:val="75265D63"/>
    <w:rsid w:val="75520687"/>
    <w:rsid w:val="76571F4C"/>
    <w:rsid w:val="76593F16"/>
    <w:rsid w:val="77F739E6"/>
    <w:rsid w:val="78C923BA"/>
    <w:rsid w:val="79C466FD"/>
    <w:rsid w:val="7A3C73E9"/>
    <w:rsid w:val="7AC2652D"/>
    <w:rsid w:val="7AE85672"/>
    <w:rsid w:val="7BE32320"/>
    <w:rsid w:val="7D202BA7"/>
    <w:rsid w:val="7D6E64F9"/>
    <w:rsid w:val="7E2D5E77"/>
    <w:rsid w:val="7E355268"/>
    <w:rsid w:val="7E3A287F"/>
    <w:rsid w:val="7E9F0934"/>
    <w:rsid w:val="7F186915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Pages>1</Pages>
  <Words>254</Words>
  <Characters>331</Characters>
  <Lines>1</Lines>
  <Paragraphs>1</Paragraphs>
  <TotalTime>1</TotalTime>
  <ScaleCrop>false</ScaleCrop>
  <LinksUpToDate>false</LinksUpToDate>
  <CharactersWithSpaces>337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2021-11-20T03:28:00Z</dcterms:created>
  <dc:creator>沙院洁</dc:creator>
  <cp:lastModifiedBy>ydwl</cp:lastModifiedBy>
  <dcterms:modified xsi:type="dcterms:W3CDTF">2022-09-26T14:55:21Z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C09BB380D8F54BC6879BE1BD49F2267E</vt:lpwstr>
  </property>
  <property fmtid="{D5CDD505-2E9C-101B-9397-08002B2CF9AE}" pid="5" name="commondata">
    <vt:lpwstr>eyJjb3VudCI6MSwiaGRpZCI6IjcwNjNhYmYzNzdkODkyYzRkZGNjOTZiMDFhNjhiODc0IiwidXNlckNvdW50IjoxfQ==</vt:lpwstr>
  </property>
</Properties>
</file>