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燕皮皮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后台系统的可约面试与招聘管理优化，tab切换，备注数据渲染。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清理后台系统的禅道bug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禅道bug未全部清理完毕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后台系统的招聘管理中的初试复试的标签，设置按钮弹窗功能的完善。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清理后台bug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09.20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09.21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40%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优化c端招聘列表与个人中心卡片样式，推荐牛人缺省页的添加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，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09.22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清理禅道bug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210" w:firstLineChars="1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专属HR的宣传页开发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FEBC265-A0E4-41A3-8A1C-560BF9B4B0A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9683621-E941-44D9-B5C4-921866BE73E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6AC3F0C6-59A4-4E28-B6BE-5863C9C72FA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D962331-8414-4315-AD11-F7214B6B896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41C8857-E694-4F17-801C-F738367C09F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910FD15E-811F-49D4-8CC5-059B18827611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BDA532F5-5E0C-482B-87DA-F27B4B54AD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ksImhkaWQiOiI2YTA5YTE4M2I1Mjc4ZDY5OTUzZWQ1ZjU1MzkzODMxZCIsInVzZXJDb3VudCI6MTB9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56B678D"/>
    <w:rsid w:val="075A189C"/>
    <w:rsid w:val="080C5452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11B3913"/>
    <w:rsid w:val="11335995"/>
    <w:rsid w:val="12EE7A71"/>
    <w:rsid w:val="138637A3"/>
    <w:rsid w:val="14C447F8"/>
    <w:rsid w:val="14CB29C3"/>
    <w:rsid w:val="1570619D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CF04ACA"/>
    <w:rsid w:val="1D905BC0"/>
    <w:rsid w:val="1DBC4C07"/>
    <w:rsid w:val="1E7F010E"/>
    <w:rsid w:val="1E9811D0"/>
    <w:rsid w:val="1FF914C1"/>
    <w:rsid w:val="26A56238"/>
    <w:rsid w:val="26E6794A"/>
    <w:rsid w:val="274D49F4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D52746"/>
    <w:rsid w:val="590B3D71"/>
    <w:rsid w:val="596A3527"/>
    <w:rsid w:val="599C3704"/>
    <w:rsid w:val="5B726329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234</Words>
  <Characters>299</Characters>
  <Lines>1</Lines>
  <Paragraphs>1</Paragraphs>
  <TotalTime>1</TotalTime>
  <ScaleCrop>false</ScaleCrop>
  <LinksUpToDate>false</LinksUpToDate>
  <CharactersWithSpaces>306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ydwl</cp:lastModifiedBy>
  <dcterms:modified xsi:type="dcterms:W3CDTF">2022-09-22T13:03:08Z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C09BB380D8F54BC6879BE1BD49F2267E</vt:lpwstr>
  </property>
  <property fmtid="{D5CDD505-2E9C-101B-9397-08002B2CF9AE}" pid="5" name="commondata">
    <vt:lpwstr>eyJjb3VudCI6MSwiaGRpZCI6IjcwNjNhYmYzNzdkODkyYzRkZGNjOTZiMDFhNjhiODc0IiwidXNlckNvdW50IjoxfQ==</vt:lpwstr>
  </property>
</Properties>
</file>