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 设置跟进提醒轮询功能完成，列表渲染，对接口，已完成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 审核工单跟进中的可约面试中添加备注板块，样式优化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.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后台系统的招聘管理中的初试，复试的标签，添加设置按钮，添加弹窗功能。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清理后台bug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09.15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禅道bug未全部清理完毕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后台系统的招聘管理中的初试复试的标签，设置按钮弹窗功能的完善。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清理后台bug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09.16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09.17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40%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清理禅道bug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210" w:firstLineChars="1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专属HR的宣传页开发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/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12411EF-9F59-45E5-AD55-6BD5FE9CE0F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D83674B-D600-44C1-A548-8A79EE5B6B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C0362E90-C822-4A17-989D-7D457672BFC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C691C56-6E4D-474C-A88C-9DF55ED7183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65121D9B-C92B-4827-85A2-EE90A16BA01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4D3CD5BC-0A64-4454-BE02-C11DEBF88B61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0EE408A6-9D1B-4896-8450-7FF19561E78B}"/>
  </w:font>
  <w:font w:name="思源黑体 CN Medium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YsImhkaWQiOiI2YTA5YTE4M2I1Mjc4ZDY5OTUzZWQ1ZjU1MzkzODMxZCIsInVzZXJDb3VudCI6N30=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56B678D"/>
    <w:rsid w:val="075A189C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1335995"/>
    <w:rsid w:val="12EE7A71"/>
    <w:rsid w:val="138637A3"/>
    <w:rsid w:val="14C447F8"/>
    <w:rsid w:val="14CB29C3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CF04ACA"/>
    <w:rsid w:val="1D905BC0"/>
    <w:rsid w:val="1DBC4C07"/>
    <w:rsid w:val="1E7F010E"/>
    <w:rsid w:val="1E9811D0"/>
    <w:rsid w:val="1FF914C1"/>
    <w:rsid w:val="26A56238"/>
    <w:rsid w:val="26E6794A"/>
    <w:rsid w:val="274D49F4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D52746"/>
    <w:rsid w:val="590B3D71"/>
    <w:rsid w:val="596A3527"/>
    <w:rsid w:val="599C3704"/>
    <w:rsid w:val="5B726329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282</Words>
  <Characters>339</Characters>
  <Lines>1</Lines>
  <Paragraphs>1</Paragraphs>
  <TotalTime>25</TotalTime>
  <ScaleCrop>false</ScaleCrop>
  <LinksUpToDate>false</LinksUpToDate>
  <CharactersWithSpaces>347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ydwl</cp:lastModifiedBy>
  <dcterms:modified xsi:type="dcterms:W3CDTF">2022-09-17T09:48:50Z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C09BB380D8F54BC6879BE1BD49F2267E</vt:lpwstr>
  </property>
  <property fmtid="{D5CDD505-2E9C-101B-9397-08002B2CF9AE}" pid="5" name="commondata">
    <vt:lpwstr>eyJjb3VudCI6MSwiaGRpZCI6IjcwNjNhYmYzNzdkODkyYzRkZGNjOTZiMDFhNjhiODc0IiwidXNlckNvdW50IjoxfQ==</vt:lpwstr>
  </property>
</Properties>
</file>